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404" w:rsidRPr="00BC7C10" w:rsidRDefault="00A54404" w:rsidP="00A544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60A5">
        <w:rPr>
          <w:rFonts w:ascii="Times New Roman" w:hAnsi="Times New Roman" w:cs="Times New Roman"/>
          <w:sz w:val="20"/>
          <w:szCs w:val="20"/>
        </w:rPr>
        <w:t>Załącznik nr 3</w:t>
      </w:r>
      <w:r w:rsidRPr="00BC7C1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663D" w:rsidRDefault="0019663D" w:rsidP="00A5440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54404" w:rsidRPr="00A54404" w:rsidRDefault="00A54404" w:rsidP="00A5440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54404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:rsidR="00A54404" w:rsidRPr="00A54404" w:rsidRDefault="00A54404" w:rsidP="00A5440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4404">
        <w:rPr>
          <w:rFonts w:ascii="Times New Roman" w:hAnsi="Times New Roman" w:cs="Times New Roman"/>
          <w:sz w:val="20"/>
          <w:szCs w:val="20"/>
        </w:rPr>
        <w:t>miejsce i data złożenia oświadczenia</w:t>
      </w:r>
    </w:p>
    <w:p w:rsidR="00A54404" w:rsidRPr="00A54404" w:rsidRDefault="00A54404" w:rsidP="00A544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54404" w:rsidRDefault="00A54404" w:rsidP="00A544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4404" w:rsidRPr="00A54404" w:rsidRDefault="00A54404" w:rsidP="00A544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54404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:rsidR="00A54404" w:rsidRPr="00A54404" w:rsidRDefault="00A54404" w:rsidP="00A544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54404">
        <w:rPr>
          <w:rFonts w:ascii="Times New Roman" w:hAnsi="Times New Roman" w:cs="Times New Roman"/>
          <w:sz w:val="20"/>
          <w:szCs w:val="20"/>
        </w:rPr>
        <w:t>imię i nazwisko osoby składającej oświadczenie</w:t>
      </w:r>
    </w:p>
    <w:p w:rsidR="00A54404" w:rsidRDefault="00A54404" w:rsidP="00A544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54404" w:rsidRDefault="00A54404" w:rsidP="00A544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54404" w:rsidRPr="00A54404" w:rsidRDefault="00A54404" w:rsidP="00A544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A54404" w:rsidRPr="00572F94" w:rsidRDefault="00A54404" w:rsidP="00572F9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,Bold" w:hAnsi="Times New Roman,Bold" w:cs="Times New Roman,Bold"/>
          <w:b/>
          <w:bCs/>
          <w:sz w:val="32"/>
          <w:szCs w:val="32"/>
        </w:rPr>
      </w:pPr>
      <w:r w:rsidRPr="00572F94">
        <w:rPr>
          <w:rFonts w:ascii="Times New Roman,Bold" w:hAnsi="Times New Roman,Bold" w:cs="Times New Roman,Bold"/>
          <w:b/>
          <w:bCs/>
          <w:sz w:val="32"/>
          <w:szCs w:val="32"/>
        </w:rPr>
        <w:t>OŚWIADCZENIE</w:t>
      </w:r>
    </w:p>
    <w:p w:rsidR="00A54404" w:rsidRDefault="00A54404" w:rsidP="00A5440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A54404" w:rsidRPr="00A54404" w:rsidRDefault="00A54404" w:rsidP="00A5440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A54404" w:rsidRDefault="00A54404" w:rsidP="00A54404">
      <w:pPr>
        <w:pStyle w:val="Style9"/>
        <w:widowControl/>
        <w:tabs>
          <w:tab w:val="left" w:leader="dot" w:pos="9072"/>
        </w:tabs>
        <w:spacing w:after="240" w:line="360" w:lineRule="auto"/>
        <w:ind w:right="-11"/>
        <w:jc w:val="both"/>
      </w:pPr>
      <w:r w:rsidRPr="00A54404">
        <w:rPr>
          <w:iCs/>
        </w:rPr>
        <w:t xml:space="preserve">W związku z ubieganiem się o realizację zamówienia </w:t>
      </w:r>
      <w:r w:rsidRPr="00A54404">
        <w:t xml:space="preserve">na usługę psychologiczną w ramach projektu „Bądź sprawny na rynku pracy” Poddziałanie 6.1.1 PO KL jako wykonawca usługi </w:t>
      </w:r>
    </w:p>
    <w:p w:rsidR="00A54404" w:rsidRPr="00A54404" w:rsidRDefault="00A54404" w:rsidP="00A54404">
      <w:pPr>
        <w:pStyle w:val="Style9"/>
        <w:widowControl/>
        <w:tabs>
          <w:tab w:val="left" w:leader="dot" w:pos="9072"/>
        </w:tabs>
        <w:spacing w:after="240" w:line="360" w:lineRule="auto"/>
        <w:ind w:right="-11"/>
        <w:rPr>
          <w:iCs/>
        </w:rPr>
      </w:pPr>
      <w:r w:rsidRPr="00A54404">
        <w:rPr>
          <w:iCs/>
        </w:rPr>
        <w:t>oświadczam, że:</w:t>
      </w:r>
    </w:p>
    <w:p w:rsidR="00A54404" w:rsidRDefault="00A54404" w:rsidP="00572F9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40" w:line="360" w:lineRule="auto"/>
        <w:ind w:left="714" w:hanging="35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72F94">
        <w:rPr>
          <w:rFonts w:ascii="Times New Roman" w:hAnsi="Times New Roman" w:cs="Times New Roman"/>
          <w:iCs/>
          <w:sz w:val="24"/>
          <w:szCs w:val="24"/>
        </w:rPr>
        <w:t>posiadam pełną zdolność do czynności prawnych i korzystam z pełni praw publicznych,</w:t>
      </w:r>
    </w:p>
    <w:p w:rsidR="00A54404" w:rsidRDefault="00A54404" w:rsidP="00572F9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240" w:line="360" w:lineRule="auto"/>
        <w:ind w:left="714" w:hanging="35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72F94">
        <w:rPr>
          <w:rFonts w:ascii="Times New Roman" w:hAnsi="Times New Roman" w:cs="Times New Roman"/>
          <w:iCs/>
          <w:sz w:val="24"/>
          <w:szCs w:val="24"/>
        </w:rPr>
        <w:t>nie byłem(-łam) prawomocnie skazany/a za przestępstwo umyślne,</w:t>
      </w:r>
    </w:p>
    <w:p w:rsidR="00A54404" w:rsidRDefault="00A54404" w:rsidP="00A5440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54404" w:rsidRPr="00A54404" w:rsidRDefault="00A54404" w:rsidP="00A54404">
      <w:pPr>
        <w:autoSpaceDE w:val="0"/>
        <w:autoSpaceDN w:val="0"/>
        <w:adjustRightInd w:val="0"/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4404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</w:p>
    <w:p w:rsidR="00313632" w:rsidRPr="00A54404" w:rsidRDefault="00A54404" w:rsidP="00A54404">
      <w:pPr>
        <w:ind w:left="3540" w:firstLine="708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A54404">
        <w:rPr>
          <w:rFonts w:ascii="Times New Roman" w:hAnsi="Times New Roman" w:cs="Times New Roman"/>
          <w:sz w:val="20"/>
          <w:szCs w:val="20"/>
        </w:rPr>
        <w:t>podpis osoby składającej oświadczenie</w:t>
      </w:r>
    </w:p>
    <w:sectPr w:rsidR="00313632" w:rsidRPr="00A5440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D3C" w:rsidRDefault="00AD3D3C" w:rsidP="001B0182">
      <w:pPr>
        <w:spacing w:after="0" w:line="240" w:lineRule="auto"/>
      </w:pPr>
      <w:r>
        <w:separator/>
      </w:r>
    </w:p>
  </w:endnote>
  <w:endnote w:type="continuationSeparator" w:id="0">
    <w:p w:rsidR="00AD3D3C" w:rsidRDefault="00AD3D3C" w:rsidP="001B0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altName w:val="Arial Narrow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0182" w:rsidRDefault="001B0182" w:rsidP="001B0182">
    <w:pPr>
      <w:pStyle w:val="Stopka"/>
      <w:rPr>
        <w:sz w:val="16"/>
        <w:szCs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D5C116B" wp14:editId="10151DCD">
              <wp:simplePos x="0" y="0"/>
              <wp:positionH relativeFrom="column">
                <wp:posOffset>-47625</wp:posOffset>
              </wp:positionH>
              <wp:positionV relativeFrom="paragraph">
                <wp:posOffset>59055</wp:posOffset>
              </wp:positionV>
              <wp:extent cx="6183630" cy="0"/>
              <wp:effectExtent l="9525" t="11430" r="7620" b="7620"/>
              <wp:wrapNone/>
              <wp:docPr id="1" name="Łącznik prostoliniow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36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oliniowy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4.65pt" to="483.1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"/>
          </w:pict>
        </mc:Fallback>
      </mc:AlternateContent>
    </w:r>
  </w:p>
  <w:p w:rsidR="001B0182" w:rsidRDefault="001B0182" w:rsidP="001B0182">
    <w:pPr>
      <w:pStyle w:val="Stopka"/>
      <w:jc w:val="center"/>
      <w:rPr>
        <w:sz w:val="16"/>
        <w:szCs w:val="16"/>
      </w:rPr>
    </w:pPr>
  </w:p>
  <w:p w:rsidR="00AD3D3C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 xml:space="preserve">Projekt </w:t>
    </w:r>
    <w:r w:rsidR="00AD3D3C">
      <w:rPr>
        <w:rFonts w:ascii="Arial" w:hAnsi="Arial" w:cs="Arial"/>
        <w:sz w:val="18"/>
        <w:szCs w:val="18"/>
      </w:rPr>
      <w:t xml:space="preserve">„Bądź sprawny na rynku pracy” jest </w:t>
    </w:r>
    <w:r w:rsidRPr="005C1BB6">
      <w:rPr>
        <w:rFonts w:ascii="Arial" w:hAnsi="Arial" w:cs="Arial"/>
        <w:sz w:val="18"/>
        <w:szCs w:val="18"/>
      </w:rPr>
      <w:t xml:space="preserve">współfinansowany przez Unię Europejską </w:t>
    </w:r>
  </w:p>
  <w:p w:rsidR="001B0182" w:rsidRPr="005C1BB6" w:rsidRDefault="001B0182" w:rsidP="001B0182">
    <w:pPr>
      <w:pStyle w:val="Stopka"/>
      <w:jc w:val="center"/>
      <w:rPr>
        <w:rFonts w:ascii="Arial" w:hAnsi="Arial" w:cs="Arial"/>
        <w:sz w:val="18"/>
        <w:szCs w:val="18"/>
      </w:rPr>
    </w:pPr>
    <w:r w:rsidRPr="005C1BB6">
      <w:rPr>
        <w:rFonts w:ascii="Arial" w:hAnsi="Arial" w:cs="Arial"/>
        <w:sz w:val="18"/>
        <w:szCs w:val="18"/>
      </w:rPr>
      <w:t>w ramach</w:t>
    </w:r>
    <w:r w:rsidR="00AD3D3C">
      <w:rPr>
        <w:rFonts w:ascii="Arial" w:hAnsi="Arial" w:cs="Arial"/>
        <w:sz w:val="18"/>
        <w:szCs w:val="18"/>
      </w:rPr>
      <w:t xml:space="preserve"> środków z</w:t>
    </w:r>
    <w:r w:rsidRPr="005C1BB6">
      <w:rPr>
        <w:rFonts w:ascii="Arial" w:hAnsi="Arial" w:cs="Arial"/>
        <w:sz w:val="18"/>
        <w:szCs w:val="18"/>
      </w:rPr>
      <w:t xml:space="preserve"> Europejskiego Funduszu Społecznego</w:t>
    </w:r>
    <w:r>
      <w:rPr>
        <w:rFonts w:ascii="Arial" w:hAnsi="Arial" w:cs="Arial"/>
        <w:sz w:val="18"/>
        <w:szCs w:val="18"/>
      </w:rPr>
      <w:t xml:space="preserve"> </w:t>
    </w:r>
  </w:p>
  <w:p w:rsidR="001B0182" w:rsidRPr="001B0182" w:rsidRDefault="001B0182" w:rsidP="001B01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D3C" w:rsidRDefault="00AD3D3C" w:rsidP="001B0182">
      <w:pPr>
        <w:spacing w:after="0" w:line="240" w:lineRule="auto"/>
      </w:pPr>
      <w:r>
        <w:separator/>
      </w:r>
    </w:p>
  </w:footnote>
  <w:footnote w:type="continuationSeparator" w:id="0">
    <w:p w:rsidR="00AD3D3C" w:rsidRDefault="00AD3D3C" w:rsidP="001B01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58"/>
      <w:gridCol w:w="2509"/>
      <w:gridCol w:w="3221"/>
    </w:tblGrid>
    <w:tr w:rsidR="001B0182" w:rsidTr="00945815">
      <w:trPr>
        <w:trHeight w:val="1550"/>
      </w:trPr>
      <w:tc>
        <w:tcPr>
          <w:tcW w:w="3307" w:type="dxa"/>
          <w:vAlign w:val="center"/>
        </w:tcPr>
        <w:p w:rsidR="001B0182" w:rsidRDefault="001B0182" w:rsidP="00945815">
          <w:pPr>
            <w:pStyle w:val="Nagwek"/>
          </w:pPr>
          <w:r>
            <w:rPr>
              <w:noProof/>
            </w:rPr>
            <w:drawing>
              <wp:inline distT="0" distB="0" distL="0" distR="0" wp14:anchorId="03FDB405" wp14:editId="36EFDAE4">
                <wp:extent cx="2122247" cy="10287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27050" cy="10310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07" w:type="dxa"/>
          <w:vAlign w:val="center"/>
        </w:tcPr>
        <w:p w:rsidR="001B0182" w:rsidRDefault="001B0182" w:rsidP="00945815">
          <w:pPr>
            <w:pStyle w:val="Nagwek"/>
            <w:jc w:val="center"/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AAD23B6" wp14:editId="4F3FD083">
                <wp:simplePos x="0" y="0"/>
                <wp:positionH relativeFrom="column">
                  <wp:posOffset>495935</wp:posOffset>
                </wp:positionH>
                <wp:positionV relativeFrom="paragraph">
                  <wp:posOffset>141605</wp:posOffset>
                </wp:positionV>
                <wp:extent cx="954236" cy="547379"/>
                <wp:effectExtent l="0" t="0" r="0" b="5080"/>
                <wp:wrapNone/>
                <wp:docPr id="4" name="Obraz 4" descr="logo pup - gotowe corel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pup - gotowe corel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4236" cy="5473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307" w:type="dxa"/>
          <w:vAlign w:val="center"/>
        </w:tcPr>
        <w:p w:rsidR="001B0182" w:rsidRDefault="001B0182" w:rsidP="00945815">
          <w:pPr>
            <w:pStyle w:val="Nagwek"/>
            <w:jc w:val="right"/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5E2F11CC" wp14:editId="4ECAA1A4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4EA7E4F2" wp14:editId="1A0705FD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1A7D67DF" wp14:editId="580688E3">
                <wp:simplePos x="0" y="0"/>
                <wp:positionH relativeFrom="column">
                  <wp:posOffset>5454015</wp:posOffset>
                </wp:positionH>
                <wp:positionV relativeFrom="paragraph">
                  <wp:posOffset>393065</wp:posOffset>
                </wp:positionV>
                <wp:extent cx="1600200" cy="591185"/>
                <wp:effectExtent l="0" t="0" r="0" b="0"/>
                <wp:wrapNone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5911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1B0182" w:rsidRPr="004A19F7" w:rsidRDefault="001B0182" w:rsidP="00945815">
          <w:pPr>
            <w:ind w:firstLine="708"/>
            <w:jc w:val="right"/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0DBE531F" wp14:editId="598779E4">
                <wp:simplePos x="0" y="0"/>
                <wp:positionH relativeFrom="column">
                  <wp:posOffset>450215</wp:posOffset>
                </wp:positionH>
                <wp:positionV relativeFrom="paragraph">
                  <wp:posOffset>100965</wp:posOffset>
                </wp:positionV>
                <wp:extent cx="1752600" cy="647700"/>
                <wp:effectExtent l="0" t="0" r="0" b="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26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1B0182" w:rsidRDefault="001B01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1372C"/>
    <w:multiLevelType w:val="hybridMultilevel"/>
    <w:tmpl w:val="A12202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AE3A47"/>
    <w:multiLevelType w:val="hybridMultilevel"/>
    <w:tmpl w:val="5D0643CE"/>
    <w:lvl w:ilvl="0" w:tplc="BCA0F08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D3C"/>
    <w:rsid w:val="000D5DDA"/>
    <w:rsid w:val="0011500F"/>
    <w:rsid w:val="0019663D"/>
    <w:rsid w:val="001B0182"/>
    <w:rsid w:val="00436B56"/>
    <w:rsid w:val="00572F94"/>
    <w:rsid w:val="005B223C"/>
    <w:rsid w:val="005B403B"/>
    <w:rsid w:val="00616FFD"/>
    <w:rsid w:val="00735998"/>
    <w:rsid w:val="009D60A5"/>
    <w:rsid w:val="00A54404"/>
    <w:rsid w:val="00AD3D3C"/>
    <w:rsid w:val="00BC7C10"/>
    <w:rsid w:val="00D654A2"/>
    <w:rsid w:val="00D822B6"/>
    <w:rsid w:val="00DB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572F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182"/>
  </w:style>
  <w:style w:type="paragraph" w:styleId="Stopka">
    <w:name w:val="footer"/>
    <w:basedOn w:val="Normalny"/>
    <w:link w:val="StopkaZnak"/>
    <w:unhideWhenUsed/>
    <w:rsid w:val="001B0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0182"/>
  </w:style>
  <w:style w:type="table" w:styleId="Tabela-Siatka">
    <w:name w:val="Table Grid"/>
    <w:basedOn w:val="Standardowy"/>
    <w:rsid w:val="001B01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0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0182"/>
    <w:rPr>
      <w:rFonts w:ascii="Tahoma" w:hAnsi="Tahoma" w:cs="Tahoma"/>
      <w:sz w:val="16"/>
      <w:szCs w:val="16"/>
    </w:rPr>
  </w:style>
  <w:style w:type="paragraph" w:customStyle="1" w:styleId="Style9">
    <w:name w:val="Style9"/>
    <w:basedOn w:val="Normalny"/>
    <w:uiPriority w:val="99"/>
    <w:rsid w:val="00A5440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29">
    <w:name w:val="Font Style29"/>
    <w:uiPriority w:val="99"/>
    <w:rsid w:val="00A54404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Akapitzlist">
    <w:name w:val="List Paragraph"/>
    <w:basedOn w:val="Normalny"/>
    <w:uiPriority w:val="34"/>
    <w:qFormat/>
    <w:rsid w:val="00572F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onk.18-6.1.1-2012%20Real2\szablon%20POKL%20cz-b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szablon POKL cz-b</Template>
  <TotalTime>13</TotalTime>
  <Pages>1</Pages>
  <Words>80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SISS</dc:creator>
  <cp:lastModifiedBy>SISS</cp:lastModifiedBy>
  <cp:revision>9</cp:revision>
  <dcterms:created xsi:type="dcterms:W3CDTF">2012-12-29T05:32:00Z</dcterms:created>
  <dcterms:modified xsi:type="dcterms:W3CDTF">2012-12-30T01:33:00Z</dcterms:modified>
</cp:coreProperties>
</file>