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D56" w:rsidRPr="004D6DA0" w:rsidRDefault="009160C4" w:rsidP="009160C4">
      <w:pPr>
        <w:rPr>
          <w:rFonts w:asciiTheme="minorHAnsi" w:hAnsiTheme="minorHAnsi"/>
          <w:sz w:val="20"/>
          <w:szCs w:val="20"/>
        </w:rPr>
      </w:pPr>
      <w:r w:rsidRPr="004D6DA0">
        <w:rPr>
          <w:rFonts w:asciiTheme="minorHAnsi" w:hAnsiTheme="minorHAnsi"/>
          <w:sz w:val="20"/>
          <w:szCs w:val="20"/>
        </w:rPr>
        <w:t>Załącznik nr 1</w:t>
      </w:r>
    </w:p>
    <w:p w:rsidR="009160C4" w:rsidRPr="004D6DA0" w:rsidRDefault="009160C4" w:rsidP="00F62D56">
      <w:pPr>
        <w:jc w:val="center"/>
        <w:rPr>
          <w:rFonts w:asciiTheme="minorHAnsi" w:hAnsiTheme="minorHAnsi"/>
        </w:rPr>
      </w:pPr>
    </w:p>
    <w:p w:rsidR="00DA689A" w:rsidRPr="00F96479" w:rsidRDefault="00F62D56" w:rsidP="00F62D56">
      <w:pPr>
        <w:jc w:val="center"/>
        <w:rPr>
          <w:rFonts w:asciiTheme="minorHAnsi" w:hAnsiTheme="minorHAnsi"/>
          <w:b/>
        </w:rPr>
      </w:pPr>
      <w:r w:rsidRPr="00F96479">
        <w:rPr>
          <w:rFonts w:asciiTheme="minorHAnsi" w:hAnsiTheme="minorHAnsi"/>
          <w:b/>
        </w:rPr>
        <w:t>FORMULARZ OFERTOWY</w:t>
      </w:r>
    </w:p>
    <w:p w:rsidR="00F62D56" w:rsidRPr="004D6DA0" w:rsidRDefault="00F62D56" w:rsidP="00F62D56">
      <w:pPr>
        <w:pStyle w:val="Style9"/>
        <w:widowControl/>
        <w:tabs>
          <w:tab w:val="left" w:leader="dot" w:pos="7106"/>
        </w:tabs>
        <w:ind w:right="1015"/>
        <w:jc w:val="right"/>
        <w:rPr>
          <w:rStyle w:val="FontStyle29"/>
          <w:rFonts w:asciiTheme="minorHAnsi" w:hAnsiTheme="minorHAnsi"/>
          <w:color w:val="auto"/>
        </w:rPr>
      </w:pPr>
    </w:p>
    <w:p w:rsidR="00F62D56" w:rsidRPr="004D6DA0" w:rsidRDefault="00F62D56" w:rsidP="00F62D56">
      <w:pPr>
        <w:pStyle w:val="Style9"/>
        <w:widowControl/>
        <w:tabs>
          <w:tab w:val="left" w:leader="dot" w:pos="9072"/>
        </w:tabs>
        <w:ind w:right="-13"/>
        <w:rPr>
          <w:rFonts w:asciiTheme="minorHAnsi" w:hAnsiTheme="minorHAnsi"/>
          <w:b/>
        </w:rPr>
      </w:pPr>
      <w:r w:rsidRPr="00DC3083">
        <w:rPr>
          <w:rFonts w:asciiTheme="minorHAnsi" w:hAnsiTheme="minorHAnsi"/>
          <w:b/>
        </w:rPr>
        <w:t xml:space="preserve">na </w:t>
      </w:r>
      <w:r w:rsidR="00DC3083" w:rsidRPr="00DC3083">
        <w:rPr>
          <w:rFonts w:asciiTheme="minorHAnsi" w:hAnsiTheme="minorHAnsi"/>
          <w:b/>
        </w:rPr>
        <w:t>przeprowadzenie oceny merytorycznej wniosków o przyznanie jednorazowo środków</w:t>
      </w:r>
      <w:r w:rsidR="00DC3083">
        <w:rPr>
          <w:rFonts w:asciiTheme="minorHAnsi" w:hAnsiTheme="minorHAnsi"/>
          <w:b/>
        </w:rPr>
        <w:br/>
      </w:r>
      <w:r w:rsidR="00DC3083" w:rsidRPr="00DC3083">
        <w:rPr>
          <w:rFonts w:asciiTheme="minorHAnsi" w:hAnsiTheme="minorHAnsi"/>
          <w:b/>
        </w:rPr>
        <w:t xml:space="preserve"> na podjęcie działalności gospodarczej </w:t>
      </w:r>
      <w:r w:rsidR="00DC3083">
        <w:rPr>
          <w:rFonts w:asciiTheme="minorHAnsi" w:hAnsiTheme="minorHAnsi"/>
          <w:b/>
        </w:rPr>
        <w:br/>
      </w:r>
      <w:r w:rsidR="004D6DA0" w:rsidRPr="00DC3083">
        <w:rPr>
          <w:rFonts w:asciiTheme="minorHAnsi" w:hAnsiTheme="minorHAnsi"/>
          <w:b/>
        </w:rPr>
        <w:t>w rama</w:t>
      </w:r>
      <w:r w:rsidRPr="00DC3083">
        <w:rPr>
          <w:rFonts w:asciiTheme="minorHAnsi" w:hAnsiTheme="minorHAnsi"/>
          <w:b/>
        </w:rPr>
        <w:t>ch projektu</w:t>
      </w:r>
      <w:r w:rsidR="00DC3083">
        <w:rPr>
          <w:rFonts w:asciiTheme="minorHAnsi" w:hAnsiTheme="minorHAnsi"/>
          <w:b/>
        </w:rPr>
        <w:t xml:space="preserve"> </w:t>
      </w:r>
      <w:r w:rsidR="004D6DA0" w:rsidRPr="00DC3083">
        <w:rPr>
          <w:rFonts w:asciiTheme="minorHAnsi" w:hAnsiTheme="minorHAnsi"/>
          <w:b/>
        </w:rPr>
        <w:t>„Przedsiębiorcza młodzież</w:t>
      </w:r>
      <w:r w:rsidRPr="00DC3083">
        <w:rPr>
          <w:rFonts w:asciiTheme="minorHAnsi" w:hAnsiTheme="minorHAnsi"/>
          <w:b/>
        </w:rPr>
        <w:t xml:space="preserve">” </w:t>
      </w:r>
      <w:r w:rsidR="004D6DA0" w:rsidRPr="00DC3083">
        <w:rPr>
          <w:rFonts w:asciiTheme="minorHAnsi" w:hAnsiTheme="minorHAnsi"/>
          <w:b/>
        </w:rPr>
        <w:t>D</w:t>
      </w:r>
      <w:r w:rsidRPr="00DC3083">
        <w:rPr>
          <w:rFonts w:asciiTheme="minorHAnsi" w:hAnsiTheme="minorHAnsi"/>
          <w:b/>
        </w:rPr>
        <w:t>ziałanie 6.</w:t>
      </w:r>
      <w:r w:rsidR="004D6DA0" w:rsidRPr="00DC3083">
        <w:rPr>
          <w:rFonts w:asciiTheme="minorHAnsi" w:hAnsiTheme="minorHAnsi"/>
          <w:b/>
        </w:rPr>
        <w:t>2</w:t>
      </w:r>
      <w:r w:rsidRPr="00DC3083">
        <w:rPr>
          <w:rFonts w:asciiTheme="minorHAnsi" w:hAnsiTheme="minorHAnsi"/>
          <w:b/>
        </w:rPr>
        <w:t xml:space="preserve"> PO KL</w:t>
      </w:r>
    </w:p>
    <w:p w:rsidR="00F62D56" w:rsidRPr="004D6DA0" w:rsidRDefault="00F62D56" w:rsidP="00F62D56">
      <w:pPr>
        <w:pStyle w:val="Style9"/>
        <w:widowControl/>
        <w:tabs>
          <w:tab w:val="left" w:leader="dot" w:pos="9072"/>
        </w:tabs>
        <w:ind w:right="-13"/>
        <w:rPr>
          <w:rStyle w:val="FontStyle29"/>
          <w:rFonts w:asciiTheme="minorHAnsi" w:hAnsiTheme="minorHAnsi"/>
          <w:color w:val="auto"/>
          <w:sz w:val="24"/>
          <w:szCs w:val="24"/>
        </w:rPr>
      </w:pPr>
    </w:p>
    <w:p w:rsidR="00F62D56" w:rsidRPr="004D6DA0" w:rsidRDefault="00F62D56" w:rsidP="00906B8E">
      <w:pPr>
        <w:pStyle w:val="Style4"/>
        <w:widowControl/>
        <w:spacing w:before="7" w:line="480" w:lineRule="auto"/>
        <w:jc w:val="left"/>
        <w:rPr>
          <w:rStyle w:val="FontStyle37"/>
          <w:rFonts w:asciiTheme="minorHAnsi" w:hAnsiTheme="minorHAnsi"/>
        </w:rPr>
      </w:pPr>
    </w:p>
    <w:p w:rsidR="009339EF" w:rsidRPr="004D6DA0" w:rsidRDefault="00906B8E" w:rsidP="00906B8E">
      <w:pPr>
        <w:pStyle w:val="Style4"/>
        <w:widowControl/>
        <w:spacing w:before="7" w:line="480" w:lineRule="auto"/>
        <w:jc w:val="left"/>
        <w:rPr>
          <w:rStyle w:val="FontStyle37"/>
          <w:rFonts w:asciiTheme="minorHAnsi" w:hAnsiTheme="minorHAnsi"/>
        </w:rPr>
      </w:pPr>
      <w:r w:rsidRPr="004D6DA0">
        <w:rPr>
          <w:rStyle w:val="FontStyle37"/>
          <w:rFonts w:asciiTheme="minorHAnsi" w:hAnsiTheme="minorHAnsi"/>
        </w:rPr>
        <w:t>Nazwa Wykonawcy:</w:t>
      </w:r>
    </w:p>
    <w:p w:rsidR="00906B8E" w:rsidRPr="004D6DA0" w:rsidRDefault="009339EF" w:rsidP="00906B8E">
      <w:pPr>
        <w:pStyle w:val="Style4"/>
        <w:widowControl/>
        <w:spacing w:before="7" w:line="480" w:lineRule="auto"/>
        <w:jc w:val="left"/>
        <w:rPr>
          <w:rStyle w:val="FontStyle37"/>
          <w:rFonts w:asciiTheme="minorHAnsi" w:hAnsiTheme="minorHAnsi"/>
        </w:rPr>
      </w:pPr>
      <w:r w:rsidRPr="004D6DA0">
        <w:rPr>
          <w:rStyle w:val="FontStyle37"/>
          <w:rFonts w:asciiTheme="minorHAnsi" w:hAnsiTheme="minorHAnsi"/>
        </w:rPr>
        <w:t>…………………….</w:t>
      </w:r>
      <w:r w:rsidR="00906B8E" w:rsidRPr="004D6DA0">
        <w:rPr>
          <w:rStyle w:val="FontStyle37"/>
          <w:rFonts w:asciiTheme="minorHAnsi" w:hAnsiTheme="minorHAnsi"/>
        </w:rPr>
        <w:t>………………………………………………………</w:t>
      </w:r>
      <w:r w:rsidR="00610D7E">
        <w:rPr>
          <w:rStyle w:val="FontStyle37"/>
          <w:rFonts w:asciiTheme="minorHAnsi" w:hAnsiTheme="minorHAnsi"/>
        </w:rPr>
        <w:t>………………………………………….</w:t>
      </w:r>
      <w:r w:rsidR="00906B8E" w:rsidRPr="004D6DA0">
        <w:rPr>
          <w:rStyle w:val="FontStyle37"/>
          <w:rFonts w:asciiTheme="minorHAnsi" w:hAnsiTheme="minorHAnsi"/>
        </w:rPr>
        <w:t>……………</w:t>
      </w:r>
    </w:p>
    <w:p w:rsidR="009339EF" w:rsidRPr="004D6DA0" w:rsidRDefault="00906B8E" w:rsidP="00AF1DB2">
      <w:pPr>
        <w:pStyle w:val="Style4"/>
        <w:widowControl/>
        <w:spacing w:line="360" w:lineRule="auto"/>
        <w:rPr>
          <w:rStyle w:val="FontStyle37"/>
          <w:rFonts w:asciiTheme="minorHAnsi" w:hAnsiTheme="minorHAnsi"/>
        </w:rPr>
      </w:pPr>
      <w:r w:rsidRPr="004D6DA0">
        <w:rPr>
          <w:rStyle w:val="FontStyle37"/>
          <w:rFonts w:asciiTheme="minorHAnsi" w:hAnsiTheme="minorHAnsi"/>
        </w:rPr>
        <w:t xml:space="preserve">Adres Wykonawcy: </w:t>
      </w:r>
    </w:p>
    <w:p w:rsidR="00906B8E" w:rsidRPr="004D6DA0" w:rsidRDefault="009339EF" w:rsidP="00AF1DB2">
      <w:pPr>
        <w:pStyle w:val="Style4"/>
        <w:widowControl/>
        <w:spacing w:line="360" w:lineRule="auto"/>
        <w:rPr>
          <w:rStyle w:val="FontStyle37"/>
          <w:rFonts w:asciiTheme="minorHAnsi" w:hAnsiTheme="minorHAnsi"/>
        </w:rPr>
      </w:pPr>
      <w:r w:rsidRPr="004D6DA0">
        <w:rPr>
          <w:rStyle w:val="FontStyle37"/>
          <w:rFonts w:asciiTheme="minorHAnsi" w:hAnsiTheme="minorHAnsi"/>
        </w:rPr>
        <w:t>..…………………………………………………………………………………………...……………………………</w:t>
      </w:r>
      <w:r w:rsidR="00906B8E" w:rsidRPr="004D6DA0">
        <w:rPr>
          <w:rStyle w:val="FontStyle37"/>
          <w:rFonts w:asciiTheme="minorHAnsi" w:hAnsiTheme="minorHAnsi"/>
        </w:rPr>
        <w:t>……………………………………………………………</w:t>
      </w:r>
      <w:r w:rsidR="004D6DA0">
        <w:rPr>
          <w:rStyle w:val="FontStyle37"/>
          <w:rFonts w:asciiTheme="minorHAnsi" w:hAnsiTheme="minorHAnsi"/>
        </w:rPr>
        <w:t>…………………………………………………………………………………..</w:t>
      </w:r>
    </w:p>
    <w:p w:rsidR="00906B8E" w:rsidRPr="004D6DA0" w:rsidRDefault="00906B8E" w:rsidP="00906B8E">
      <w:pPr>
        <w:pStyle w:val="Style4"/>
        <w:widowControl/>
        <w:spacing w:line="240" w:lineRule="exact"/>
        <w:rPr>
          <w:rFonts w:asciiTheme="minorHAnsi" w:hAnsiTheme="minorHAnsi"/>
        </w:rPr>
      </w:pPr>
    </w:p>
    <w:p w:rsidR="009339EF" w:rsidRPr="004D6DA0" w:rsidRDefault="009339EF" w:rsidP="00906B8E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</w:rPr>
      </w:pPr>
      <w:r w:rsidRPr="004D6DA0">
        <w:rPr>
          <w:rStyle w:val="FontStyle37"/>
          <w:rFonts w:asciiTheme="minorHAnsi" w:hAnsiTheme="minorHAnsi"/>
        </w:rPr>
        <w:t>Telefon: ……………………………………</w:t>
      </w:r>
      <w:r w:rsidR="00610D7E">
        <w:rPr>
          <w:rStyle w:val="FontStyle37"/>
          <w:rFonts w:asciiTheme="minorHAnsi" w:hAnsiTheme="minorHAnsi"/>
        </w:rPr>
        <w:t>…………..</w:t>
      </w:r>
      <w:r w:rsidRPr="004D6DA0">
        <w:rPr>
          <w:rStyle w:val="FontStyle37"/>
          <w:rFonts w:asciiTheme="minorHAnsi" w:hAnsiTheme="minorHAnsi"/>
        </w:rPr>
        <w:t>….. Fax. ……………</w:t>
      </w:r>
      <w:r w:rsidR="00610D7E">
        <w:rPr>
          <w:rStyle w:val="FontStyle37"/>
          <w:rFonts w:asciiTheme="minorHAnsi" w:hAnsiTheme="minorHAnsi"/>
        </w:rPr>
        <w:t>…………………..…..</w:t>
      </w:r>
      <w:r w:rsidRPr="004D6DA0">
        <w:rPr>
          <w:rStyle w:val="FontStyle37"/>
          <w:rFonts w:asciiTheme="minorHAnsi" w:hAnsiTheme="minorHAnsi"/>
        </w:rPr>
        <w:t>……………………</w:t>
      </w:r>
    </w:p>
    <w:p w:rsidR="009339EF" w:rsidRPr="004D6DA0" w:rsidRDefault="009339EF" w:rsidP="00906B8E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</w:rPr>
      </w:pPr>
      <w:r w:rsidRPr="004D6DA0">
        <w:rPr>
          <w:rStyle w:val="FontStyle37"/>
          <w:rFonts w:asciiTheme="minorHAnsi" w:hAnsiTheme="minorHAnsi"/>
        </w:rPr>
        <w:t>e-mail: ………………………………………………………………</w:t>
      </w:r>
      <w:r w:rsidR="00610D7E">
        <w:rPr>
          <w:rStyle w:val="FontStyle37"/>
          <w:rFonts w:asciiTheme="minorHAnsi" w:hAnsiTheme="minorHAnsi"/>
        </w:rPr>
        <w:t>………………………………………</w:t>
      </w:r>
      <w:r w:rsidRPr="004D6DA0">
        <w:rPr>
          <w:rStyle w:val="FontStyle37"/>
          <w:rFonts w:asciiTheme="minorHAnsi" w:hAnsiTheme="minorHAnsi"/>
        </w:rPr>
        <w:t>………………….</w:t>
      </w:r>
    </w:p>
    <w:p w:rsidR="009339EF" w:rsidRPr="004D6DA0" w:rsidRDefault="009339EF" w:rsidP="00B83DCB">
      <w:pPr>
        <w:pStyle w:val="Style4"/>
        <w:widowControl/>
        <w:spacing w:before="91" w:after="324" w:line="240" w:lineRule="auto"/>
        <w:rPr>
          <w:rStyle w:val="FontStyle37"/>
          <w:rFonts w:asciiTheme="minorHAnsi" w:hAnsiTheme="minorHAnsi"/>
        </w:rPr>
      </w:pPr>
    </w:p>
    <w:p w:rsidR="009339EF" w:rsidRPr="004D6DA0" w:rsidRDefault="009339EF" w:rsidP="00B83DCB">
      <w:pPr>
        <w:pStyle w:val="Style4"/>
        <w:widowControl/>
        <w:spacing w:before="91" w:after="324" w:line="240" w:lineRule="auto"/>
        <w:rPr>
          <w:rStyle w:val="FontStyle37"/>
          <w:rFonts w:asciiTheme="minorHAnsi" w:hAnsiTheme="minorHAnsi"/>
          <w:sz w:val="24"/>
          <w:szCs w:val="24"/>
        </w:rPr>
      </w:pPr>
      <w:r w:rsidRPr="004D6DA0">
        <w:rPr>
          <w:rStyle w:val="FontStyle37"/>
          <w:rFonts w:asciiTheme="minorHAnsi" w:hAnsiTheme="minorHAnsi"/>
          <w:sz w:val="24"/>
          <w:szCs w:val="24"/>
        </w:rPr>
        <w:t>W odpowiedzi na zaproszenie do złożenia oferty na wykonanie usługi oferuję wykonanie przedmiotowego zamówienia zgodnie z wymaganiami Zamawiającego:</w:t>
      </w:r>
    </w:p>
    <w:p w:rsidR="00036BA1" w:rsidRPr="004D6DA0" w:rsidRDefault="001B6F80" w:rsidP="002900A2">
      <w:pPr>
        <w:pStyle w:val="Style4"/>
        <w:widowControl/>
        <w:spacing w:before="91" w:after="324" w:line="240" w:lineRule="auto"/>
        <w:rPr>
          <w:rStyle w:val="FontStyle37"/>
          <w:rFonts w:asciiTheme="minorHAnsi" w:hAnsiTheme="minorHAnsi"/>
          <w:b/>
          <w:sz w:val="24"/>
          <w:szCs w:val="24"/>
        </w:rPr>
      </w:pPr>
      <w:r w:rsidRPr="004D6DA0">
        <w:rPr>
          <w:rStyle w:val="FontStyle37"/>
          <w:rFonts w:asciiTheme="minorHAnsi" w:hAnsiTheme="minorHAnsi"/>
          <w:b/>
          <w:sz w:val="24"/>
          <w:szCs w:val="24"/>
        </w:rPr>
        <w:t xml:space="preserve">Koszt oceny merytorycznej 1 wniosku o przyznanie jednorazowo środków na podjęcie działalności gospodarczej w ramach projektu „Przedsiębiorcza młodzież” </w:t>
      </w:r>
    </w:p>
    <w:tbl>
      <w:tblPr>
        <w:tblStyle w:val="Tabela-Siatka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3119"/>
        <w:gridCol w:w="3544"/>
        <w:gridCol w:w="2835"/>
      </w:tblGrid>
      <w:tr w:rsidR="001B6F80" w:rsidRPr="004D6DA0" w:rsidTr="00DC3083">
        <w:tc>
          <w:tcPr>
            <w:tcW w:w="3119" w:type="dxa"/>
            <w:vAlign w:val="center"/>
          </w:tcPr>
          <w:p w:rsidR="001B6F80" w:rsidRPr="004D6DA0" w:rsidRDefault="001B6F80" w:rsidP="00DC3083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</w:pPr>
            <w:r w:rsidRPr="004D6DA0"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  <w:t>Cena jednostkowa netto</w:t>
            </w:r>
            <w:r w:rsidR="00DC3083"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  <w:br/>
            </w:r>
            <w:r w:rsidRPr="004D6DA0"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  <w:t>za 1 godz.</w:t>
            </w:r>
          </w:p>
        </w:tc>
        <w:tc>
          <w:tcPr>
            <w:tcW w:w="3544" w:type="dxa"/>
            <w:vAlign w:val="center"/>
          </w:tcPr>
          <w:p w:rsidR="001B6F80" w:rsidRPr="004D6DA0" w:rsidRDefault="001B6F80" w:rsidP="00432E86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</w:pPr>
            <w:r w:rsidRPr="004D6DA0"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  <w:t>Cena jednostkowa brutto</w:t>
            </w:r>
            <w:r w:rsidR="00DC3083"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  <w:br/>
            </w:r>
            <w:r w:rsidRPr="004D6DA0"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  <w:t xml:space="preserve"> za 1 godz.</w:t>
            </w:r>
          </w:p>
        </w:tc>
        <w:tc>
          <w:tcPr>
            <w:tcW w:w="2835" w:type="dxa"/>
            <w:vAlign w:val="center"/>
          </w:tcPr>
          <w:p w:rsidR="001B6F80" w:rsidRPr="004D6DA0" w:rsidRDefault="001B6F80" w:rsidP="00432E86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</w:pPr>
            <w:r w:rsidRPr="004D6DA0"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  <w:t>Wysokość stawki VAT</w:t>
            </w:r>
            <w:r w:rsidR="00DC3083"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  <w:br/>
            </w:r>
            <w:r w:rsidRPr="004D6DA0">
              <w:rPr>
                <w:rStyle w:val="FontStyle37"/>
                <w:rFonts w:asciiTheme="minorHAnsi" w:hAnsiTheme="minorHAnsi"/>
                <w:b/>
                <w:sz w:val="22"/>
                <w:szCs w:val="22"/>
              </w:rPr>
              <w:t xml:space="preserve"> za 1 godz.</w:t>
            </w:r>
          </w:p>
        </w:tc>
      </w:tr>
      <w:tr w:rsidR="001B6F80" w:rsidRPr="004D6DA0" w:rsidTr="00DC3083">
        <w:tc>
          <w:tcPr>
            <w:tcW w:w="3119" w:type="dxa"/>
          </w:tcPr>
          <w:p w:rsidR="001B6F80" w:rsidRPr="004D6DA0" w:rsidRDefault="001B6F80" w:rsidP="00906B8E">
            <w:pPr>
              <w:pStyle w:val="Style4"/>
              <w:widowControl/>
              <w:spacing w:before="91" w:after="324" w:line="240" w:lineRule="auto"/>
              <w:jc w:val="left"/>
              <w:rPr>
                <w:rStyle w:val="FontStyle37"/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44" w:type="dxa"/>
          </w:tcPr>
          <w:p w:rsidR="001B6F80" w:rsidRPr="004D6DA0" w:rsidRDefault="001B6F80" w:rsidP="00906B8E">
            <w:pPr>
              <w:pStyle w:val="Style4"/>
              <w:widowControl/>
              <w:spacing w:before="91" w:after="324" w:line="240" w:lineRule="auto"/>
              <w:jc w:val="left"/>
              <w:rPr>
                <w:rStyle w:val="FontStyle37"/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835" w:type="dxa"/>
          </w:tcPr>
          <w:p w:rsidR="001B6F80" w:rsidRPr="004D6DA0" w:rsidRDefault="001B6F80" w:rsidP="00906B8E">
            <w:pPr>
              <w:pStyle w:val="Style4"/>
              <w:widowControl/>
              <w:spacing w:before="91" w:after="324" w:line="240" w:lineRule="auto"/>
              <w:jc w:val="left"/>
              <w:rPr>
                <w:rStyle w:val="FontStyle37"/>
                <w:rFonts w:asciiTheme="minorHAnsi" w:hAnsiTheme="minorHAnsi"/>
                <w:sz w:val="18"/>
                <w:szCs w:val="18"/>
              </w:rPr>
            </w:pPr>
          </w:p>
        </w:tc>
      </w:tr>
    </w:tbl>
    <w:p w:rsidR="00036BA1" w:rsidRPr="004D6DA0" w:rsidRDefault="00036BA1" w:rsidP="00036BA1">
      <w:pPr>
        <w:widowControl/>
        <w:autoSpaceDE/>
        <w:autoSpaceDN/>
        <w:adjustRightInd/>
        <w:spacing w:after="120"/>
        <w:jc w:val="both"/>
        <w:rPr>
          <w:rFonts w:asciiTheme="minorHAnsi" w:hAnsiTheme="minorHAnsi"/>
          <w:b/>
        </w:rPr>
      </w:pPr>
    </w:p>
    <w:p w:rsidR="007B2211" w:rsidRPr="004D6DA0" w:rsidRDefault="007B2211" w:rsidP="004D6DA0">
      <w:pPr>
        <w:pStyle w:val="Style4"/>
        <w:widowControl/>
        <w:numPr>
          <w:ilvl w:val="2"/>
          <w:numId w:val="30"/>
        </w:numPr>
        <w:spacing w:before="91" w:after="324" w:line="240" w:lineRule="auto"/>
        <w:ind w:left="284" w:hanging="284"/>
        <w:rPr>
          <w:rStyle w:val="FontStyle37"/>
          <w:rFonts w:asciiTheme="minorHAnsi" w:hAnsiTheme="minorHAnsi"/>
          <w:sz w:val="24"/>
          <w:szCs w:val="24"/>
        </w:rPr>
      </w:pPr>
      <w:r w:rsidRPr="004D6DA0">
        <w:rPr>
          <w:rStyle w:val="FontStyle37"/>
          <w:rFonts w:asciiTheme="minorHAnsi" w:hAnsiTheme="minorHAnsi"/>
          <w:sz w:val="24"/>
          <w:szCs w:val="24"/>
        </w:rPr>
        <w:t>Oświadczam, ze zapoznałem/</w:t>
      </w:r>
      <w:proofErr w:type="spellStart"/>
      <w:r w:rsidRPr="004D6DA0">
        <w:rPr>
          <w:rStyle w:val="FontStyle37"/>
          <w:rFonts w:asciiTheme="minorHAnsi" w:hAnsiTheme="minorHAnsi"/>
          <w:sz w:val="24"/>
          <w:szCs w:val="24"/>
        </w:rPr>
        <w:t>am</w:t>
      </w:r>
      <w:proofErr w:type="spellEnd"/>
      <w:r w:rsidRPr="004D6DA0">
        <w:rPr>
          <w:rStyle w:val="FontStyle37"/>
          <w:rFonts w:asciiTheme="minorHAnsi" w:hAnsiTheme="minorHAnsi"/>
          <w:sz w:val="24"/>
          <w:szCs w:val="24"/>
        </w:rPr>
        <w:t xml:space="preserve"> się z opisem przedmiotu zamówienia oraz wymaganiami związanymi z wykonaniem zamówienia i nie wnoszę do niego zastrzeżeń.</w:t>
      </w:r>
    </w:p>
    <w:p w:rsidR="007B2211" w:rsidRPr="004D6DA0" w:rsidRDefault="007B2211" w:rsidP="00B83DCB">
      <w:pPr>
        <w:pStyle w:val="Style4"/>
        <w:widowControl/>
        <w:numPr>
          <w:ilvl w:val="2"/>
          <w:numId w:val="30"/>
        </w:numPr>
        <w:spacing w:before="91" w:after="324" w:line="240" w:lineRule="auto"/>
        <w:ind w:left="284" w:hanging="284"/>
        <w:rPr>
          <w:rStyle w:val="FontStyle37"/>
          <w:rFonts w:asciiTheme="minorHAnsi" w:hAnsiTheme="minorHAnsi"/>
          <w:sz w:val="24"/>
          <w:szCs w:val="24"/>
        </w:rPr>
      </w:pPr>
      <w:r w:rsidRPr="004D6DA0">
        <w:rPr>
          <w:rStyle w:val="FontStyle37"/>
          <w:rFonts w:asciiTheme="minorHAnsi" w:hAnsiTheme="minorHAnsi"/>
          <w:sz w:val="24"/>
          <w:szCs w:val="24"/>
        </w:rPr>
        <w:t xml:space="preserve">W razie wybrania mojej oferty zobowiązuję się do realizacji przedmiotu zamówienia opisanego </w:t>
      </w:r>
      <w:r w:rsidR="006054D9">
        <w:rPr>
          <w:rStyle w:val="FontStyle37"/>
          <w:rFonts w:asciiTheme="minorHAnsi" w:hAnsiTheme="minorHAnsi"/>
          <w:sz w:val="24"/>
          <w:szCs w:val="24"/>
        </w:rPr>
        <w:t xml:space="preserve">w </w:t>
      </w:r>
      <w:r w:rsidRPr="004D6DA0">
        <w:rPr>
          <w:rStyle w:val="FontStyle37"/>
          <w:rFonts w:asciiTheme="minorHAnsi" w:hAnsiTheme="minorHAnsi"/>
          <w:sz w:val="24"/>
          <w:szCs w:val="24"/>
        </w:rPr>
        <w:t>Zapytaniu Ofertowym i na warunkach określonych w miejscu i terminie wskazanym przez Zamawiającego.</w:t>
      </w:r>
    </w:p>
    <w:p w:rsidR="009F7791" w:rsidRPr="004D6DA0" w:rsidRDefault="009F7791" w:rsidP="009A70E4">
      <w:pPr>
        <w:pStyle w:val="Style4"/>
        <w:widowControl/>
        <w:numPr>
          <w:ilvl w:val="2"/>
          <w:numId w:val="30"/>
        </w:numPr>
        <w:spacing w:before="91" w:after="324" w:line="360" w:lineRule="auto"/>
        <w:ind w:left="284" w:hanging="284"/>
        <w:rPr>
          <w:rStyle w:val="FontStyle37"/>
          <w:rFonts w:asciiTheme="minorHAnsi" w:hAnsiTheme="minorHAnsi"/>
          <w:i/>
          <w:sz w:val="24"/>
          <w:szCs w:val="24"/>
        </w:rPr>
      </w:pPr>
      <w:r w:rsidRPr="004D6DA0">
        <w:rPr>
          <w:rStyle w:val="FontStyle37"/>
          <w:rFonts w:asciiTheme="minorHAnsi" w:hAnsiTheme="minorHAnsi"/>
          <w:sz w:val="24"/>
          <w:szCs w:val="24"/>
        </w:rPr>
        <w:lastRenderedPageBreak/>
        <w:t xml:space="preserve">Oświadczam, że firma jest płatnikiem podatku VAT o numerze identyfikacyjnym NIP ……………………………………………. </w:t>
      </w:r>
      <w:r w:rsidRPr="004D6DA0">
        <w:rPr>
          <w:rStyle w:val="FontStyle37"/>
          <w:rFonts w:asciiTheme="minorHAnsi" w:hAnsiTheme="minorHAnsi"/>
          <w:i/>
          <w:sz w:val="24"/>
          <w:szCs w:val="24"/>
        </w:rPr>
        <w:t>(jeżeli nie dotyczy, należy skreślić)</w:t>
      </w:r>
    </w:p>
    <w:p w:rsidR="007B2211" w:rsidRPr="004D6DA0" w:rsidRDefault="007B2211" w:rsidP="008D3D35">
      <w:pPr>
        <w:pStyle w:val="Style4"/>
        <w:widowControl/>
        <w:numPr>
          <w:ilvl w:val="2"/>
          <w:numId w:val="30"/>
        </w:numPr>
        <w:spacing w:before="120" w:line="240" w:lineRule="auto"/>
        <w:ind w:left="284" w:hanging="284"/>
        <w:jc w:val="left"/>
        <w:rPr>
          <w:rStyle w:val="FontStyle37"/>
          <w:rFonts w:asciiTheme="minorHAnsi" w:hAnsiTheme="minorHAnsi"/>
          <w:sz w:val="24"/>
          <w:szCs w:val="24"/>
        </w:rPr>
      </w:pPr>
      <w:r w:rsidRPr="004D6DA0">
        <w:rPr>
          <w:rStyle w:val="FontStyle37"/>
          <w:rFonts w:asciiTheme="minorHAnsi" w:hAnsiTheme="minorHAnsi"/>
          <w:sz w:val="24"/>
          <w:szCs w:val="24"/>
        </w:rPr>
        <w:t>Załącznikami do niniejszego Formularza Ofertowego stanowiącymi integralną jego część są:</w:t>
      </w:r>
    </w:p>
    <w:p w:rsidR="00432E86" w:rsidRPr="004D6DA0" w:rsidRDefault="007B2211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rFonts w:asciiTheme="minorHAnsi" w:hAnsiTheme="minorHAnsi"/>
          <w:color w:val="000000"/>
        </w:rPr>
      </w:pPr>
      <w:r w:rsidRPr="004D6DA0">
        <w:rPr>
          <w:rStyle w:val="FontStyle37"/>
          <w:rFonts w:asciiTheme="minorHAnsi" w:hAnsiTheme="minorHAnsi"/>
          <w:sz w:val="24"/>
          <w:szCs w:val="24"/>
        </w:rPr>
        <w:t xml:space="preserve">Życiorys zawodowy </w:t>
      </w:r>
      <w:r w:rsidRPr="004D6DA0">
        <w:rPr>
          <w:rFonts w:asciiTheme="minorHAnsi" w:hAnsiTheme="minorHAnsi"/>
        </w:rPr>
        <w:t>zgodnie z załączonym wzorem</w:t>
      </w:r>
      <w:r w:rsidR="00432E86" w:rsidRPr="004D6DA0">
        <w:rPr>
          <w:rFonts w:asciiTheme="minorHAnsi" w:hAnsiTheme="minorHAnsi"/>
        </w:rPr>
        <w:t>.</w:t>
      </w:r>
    </w:p>
    <w:p w:rsidR="007B2211" w:rsidRPr="004D6DA0" w:rsidRDefault="007B2211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rFonts w:asciiTheme="minorHAnsi" w:hAnsiTheme="minorHAnsi"/>
          <w:color w:val="000000"/>
        </w:rPr>
      </w:pPr>
      <w:r w:rsidRPr="004D6DA0">
        <w:rPr>
          <w:rFonts w:asciiTheme="minorHAnsi" w:hAnsiTheme="minorHAnsi"/>
        </w:rPr>
        <w:t>Uwierzytelnione kserokopie dokumentów potwierdzających posiadane kwalifikacje, wykształcenie i doświadczenie zawodowe</w:t>
      </w:r>
      <w:r w:rsidR="00432E86" w:rsidRPr="004D6DA0">
        <w:rPr>
          <w:rFonts w:asciiTheme="minorHAnsi" w:hAnsiTheme="minorHAnsi"/>
        </w:rPr>
        <w:t>.</w:t>
      </w:r>
    </w:p>
    <w:p w:rsidR="007B2211" w:rsidRPr="004D6DA0" w:rsidRDefault="007B2211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rFonts w:asciiTheme="minorHAnsi" w:hAnsiTheme="minorHAnsi"/>
          <w:color w:val="000000"/>
        </w:rPr>
      </w:pPr>
      <w:r w:rsidRPr="004D6DA0">
        <w:rPr>
          <w:rFonts w:asciiTheme="minorHAnsi" w:hAnsiTheme="minorHAnsi"/>
        </w:rPr>
        <w:t>Oświadczenie o niekaralności zgodnie z załączonym wzorem</w:t>
      </w:r>
      <w:r w:rsidR="00432E86" w:rsidRPr="004D6DA0">
        <w:rPr>
          <w:rFonts w:asciiTheme="minorHAnsi" w:hAnsiTheme="minorHAnsi"/>
        </w:rPr>
        <w:t>.</w:t>
      </w:r>
    </w:p>
    <w:p w:rsidR="007B2211" w:rsidRPr="004D6DA0" w:rsidRDefault="00AF1DB2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rFonts w:asciiTheme="minorHAnsi" w:hAnsiTheme="minorHAnsi"/>
          <w:color w:val="000000"/>
        </w:rPr>
      </w:pPr>
      <w:r w:rsidRPr="004D6DA0">
        <w:rPr>
          <w:rFonts w:asciiTheme="minorHAnsi" w:hAnsiTheme="minorHAnsi"/>
        </w:rPr>
        <w:t>O</w:t>
      </w:r>
      <w:r w:rsidR="007B2211" w:rsidRPr="004D6DA0">
        <w:rPr>
          <w:rFonts w:asciiTheme="minorHAnsi" w:hAnsiTheme="minorHAnsi"/>
        </w:rPr>
        <w:t>świadczenie o spełnieniu warunków udziału w postępowaniu zgodnie z załączonym wzorem</w:t>
      </w:r>
      <w:r w:rsidR="00432E86" w:rsidRPr="004D6DA0">
        <w:rPr>
          <w:rFonts w:asciiTheme="minorHAnsi" w:hAnsiTheme="minorHAnsi"/>
        </w:rPr>
        <w:t>.</w:t>
      </w:r>
    </w:p>
    <w:p w:rsidR="007B2211" w:rsidRPr="004D6DA0" w:rsidRDefault="00AF1DB2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rFonts w:asciiTheme="minorHAnsi" w:hAnsiTheme="minorHAnsi"/>
          <w:color w:val="000000"/>
        </w:rPr>
      </w:pPr>
      <w:r w:rsidRPr="004D6DA0">
        <w:rPr>
          <w:rFonts w:asciiTheme="minorHAnsi" w:hAnsiTheme="minorHAnsi"/>
        </w:rPr>
        <w:t xml:space="preserve">Oświadczenie o zatrudnieniu lub nie w ramach innych projektów finansowanych ze środków Unii Europejskiej </w:t>
      </w:r>
      <w:r w:rsidRPr="004D6DA0">
        <w:rPr>
          <w:rFonts w:asciiTheme="minorHAnsi" w:hAnsiTheme="minorHAnsi"/>
          <w:sz w:val="22"/>
          <w:szCs w:val="22"/>
        </w:rPr>
        <w:t xml:space="preserve">zgodnie z załączonym wzorem </w:t>
      </w:r>
      <w:r w:rsidRPr="004D6DA0">
        <w:rPr>
          <w:rFonts w:asciiTheme="minorHAnsi" w:hAnsiTheme="minorHAnsi"/>
          <w:i/>
          <w:sz w:val="22"/>
          <w:szCs w:val="22"/>
        </w:rPr>
        <w:t>(jeśli nie dotyczy, należy skreślić</w:t>
      </w:r>
      <w:r w:rsidR="007B2211" w:rsidRPr="004D6DA0">
        <w:rPr>
          <w:rFonts w:asciiTheme="minorHAnsi" w:hAnsiTheme="minorHAnsi"/>
          <w:i/>
          <w:sz w:val="22"/>
          <w:szCs w:val="22"/>
        </w:rPr>
        <w:t>)</w:t>
      </w:r>
      <w:r w:rsidR="007B2211" w:rsidRPr="004D6DA0">
        <w:rPr>
          <w:rFonts w:asciiTheme="minorHAnsi" w:hAnsiTheme="minorHAnsi"/>
          <w:sz w:val="22"/>
          <w:szCs w:val="22"/>
        </w:rPr>
        <w:t>.</w:t>
      </w:r>
    </w:p>
    <w:p w:rsidR="00454873" w:rsidRPr="004D6DA0" w:rsidRDefault="00454873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rFonts w:asciiTheme="minorHAnsi" w:hAnsiTheme="minorHAnsi"/>
          <w:color w:val="000000"/>
        </w:rPr>
      </w:pPr>
      <w:r w:rsidRPr="004D6DA0">
        <w:rPr>
          <w:rFonts w:asciiTheme="minorHAnsi" w:hAnsiTheme="minorHAnsi"/>
        </w:rPr>
        <w:t xml:space="preserve">Oświadczenie o zatrudnieniu lub nie w instytucji realizującej PO KL </w:t>
      </w:r>
      <w:r w:rsidR="005F0D11" w:rsidRPr="004D6DA0">
        <w:rPr>
          <w:rFonts w:asciiTheme="minorHAnsi" w:hAnsiTheme="minorHAnsi"/>
        </w:rPr>
        <w:t>zgodnie z</w:t>
      </w:r>
      <w:r w:rsidR="00432E86" w:rsidRPr="004D6DA0">
        <w:rPr>
          <w:rFonts w:asciiTheme="minorHAnsi" w:hAnsiTheme="minorHAnsi"/>
        </w:rPr>
        <w:t> </w:t>
      </w:r>
      <w:r w:rsidR="005F0D11" w:rsidRPr="004D6DA0">
        <w:rPr>
          <w:rFonts w:asciiTheme="minorHAnsi" w:hAnsiTheme="minorHAnsi"/>
        </w:rPr>
        <w:t>załą</w:t>
      </w:r>
      <w:bookmarkStart w:id="0" w:name="_GoBack"/>
      <w:bookmarkEnd w:id="0"/>
      <w:r w:rsidR="005F0D11" w:rsidRPr="004D6DA0">
        <w:rPr>
          <w:rFonts w:asciiTheme="minorHAnsi" w:hAnsiTheme="minorHAnsi"/>
        </w:rPr>
        <w:t xml:space="preserve">czonym wzorem </w:t>
      </w:r>
      <w:r w:rsidRPr="004D6DA0">
        <w:rPr>
          <w:rFonts w:asciiTheme="minorHAnsi" w:hAnsiTheme="minorHAnsi"/>
          <w:i/>
          <w:sz w:val="22"/>
          <w:szCs w:val="22"/>
        </w:rPr>
        <w:t>(jeśli nie dotyczy, należy skreślić)</w:t>
      </w:r>
      <w:r w:rsidRPr="004D6DA0">
        <w:rPr>
          <w:rFonts w:asciiTheme="minorHAnsi" w:hAnsiTheme="minorHAnsi"/>
          <w:sz w:val="22"/>
          <w:szCs w:val="22"/>
        </w:rPr>
        <w:t>.</w:t>
      </w:r>
    </w:p>
    <w:p w:rsidR="004D6DA0" w:rsidRPr="004D6DA0" w:rsidRDefault="004D6DA0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rFonts w:asciiTheme="minorHAnsi" w:hAnsiTheme="minorHAnsi"/>
          <w:color w:val="000000"/>
        </w:rPr>
      </w:pPr>
      <w:r w:rsidRPr="004D6DA0">
        <w:rPr>
          <w:rFonts w:asciiTheme="minorHAnsi" w:hAnsiTheme="minorHAnsi"/>
        </w:rPr>
        <w:t xml:space="preserve">Inne, jakie </w:t>
      </w:r>
      <w:r w:rsidRPr="004D6DA0">
        <w:rPr>
          <w:rFonts w:asciiTheme="minorHAnsi" w:hAnsiTheme="minorHAnsi"/>
          <w:color w:val="000000"/>
        </w:rPr>
        <w:t>………………………………………………………………………………</w:t>
      </w:r>
    </w:p>
    <w:p w:rsidR="009F7791" w:rsidRPr="004D6DA0" w:rsidRDefault="009F7791" w:rsidP="008D3D35">
      <w:pPr>
        <w:pStyle w:val="Style4"/>
        <w:widowControl/>
        <w:spacing w:before="230" w:line="240" w:lineRule="auto"/>
        <w:jc w:val="left"/>
        <w:rPr>
          <w:rStyle w:val="FontStyle37"/>
          <w:rFonts w:asciiTheme="minorHAnsi" w:hAnsiTheme="minorHAnsi"/>
        </w:rPr>
      </w:pPr>
    </w:p>
    <w:p w:rsidR="004D6DA0" w:rsidRPr="004D6DA0" w:rsidRDefault="004D6DA0" w:rsidP="008D3D35">
      <w:pPr>
        <w:pStyle w:val="Style4"/>
        <w:widowControl/>
        <w:spacing w:before="230" w:line="240" w:lineRule="auto"/>
        <w:jc w:val="left"/>
        <w:rPr>
          <w:rStyle w:val="FontStyle37"/>
          <w:rFonts w:asciiTheme="minorHAnsi" w:hAnsiTheme="minorHAnsi"/>
        </w:rPr>
      </w:pPr>
    </w:p>
    <w:p w:rsidR="00906B8E" w:rsidRPr="004D6DA0" w:rsidRDefault="00906B8E" w:rsidP="008D3D35">
      <w:pPr>
        <w:pStyle w:val="Style4"/>
        <w:widowControl/>
        <w:spacing w:before="230" w:line="240" w:lineRule="auto"/>
        <w:jc w:val="left"/>
        <w:rPr>
          <w:rStyle w:val="FontStyle40"/>
          <w:rFonts w:asciiTheme="minorHAnsi" w:hAnsiTheme="minorHAnsi"/>
          <w:b w:val="0"/>
        </w:rPr>
      </w:pPr>
      <w:r w:rsidRPr="004D6DA0">
        <w:rPr>
          <w:rStyle w:val="FontStyle37"/>
          <w:rFonts w:asciiTheme="minorHAnsi" w:hAnsiTheme="minorHAnsi"/>
        </w:rPr>
        <w:t>………………….,</w:t>
      </w:r>
      <w:r w:rsidR="009F7791" w:rsidRPr="004D6DA0">
        <w:rPr>
          <w:rStyle w:val="FontStyle37"/>
          <w:rFonts w:asciiTheme="minorHAnsi" w:hAnsiTheme="minorHAnsi"/>
        </w:rPr>
        <w:t xml:space="preserve"> </w:t>
      </w:r>
      <w:r w:rsidRPr="004D6DA0">
        <w:rPr>
          <w:rStyle w:val="FontStyle37"/>
          <w:rFonts w:asciiTheme="minorHAnsi" w:hAnsiTheme="minorHAnsi"/>
        </w:rPr>
        <w:t>dnia ……………………..</w:t>
      </w:r>
      <w:r w:rsidR="008D3D35" w:rsidRPr="004D6DA0">
        <w:rPr>
          <w:rStyle w:val="FontStyle37"/>
          <w:rFonts w:asciiTheme="minorHAnsi" w:hAnsiTheme="minorHAnsi"/>
        </w:rPr>
        <w:t xml:space="preserve">  </w:t>
      </w:r>
      <w:r w:rsidR="004D6DA0">
        <w:rPr>
          <w:rStyle w:val="FontStyle37"/>
          <w:rFonts w:asciiTheme="minorHAnsi" w:hAnsiTheme="minorHAnsi"/>
        </w:rPr>
        <w:tab/>
      </w:r>
      <w:r w:rsidR="004D6DA0">
        <w:rPr>
          <w:rStyle w:val="FontStyle37"/>
          <w:rFonts w:asciiTheme="minorHAnsi" w:hAnsiTheme="minorHAnsi"/>
        </w:rPr>
        <w:tab/>
      </w:r>
      <w:r w:rsidR="004D6DA0">
        <w:rPr>
          <w:rStyle w:val="FontStyle37"/>
          <w:rFonts w:asciiTheme="minorHAnsi" w:hAnsiTheme="minorHAnsi"/>
        </w:rPr>
        <w:tab/>
      </w:r>
      <w:r w:rsidR="008D3D35" w:rsidRPr="004D6DA0">
        <w:rPr>
          <w:rStyle w:val="FontStyle37"/>
          <w:rFonts w:asciiTheme="minorHAnsi" w:hAnsiTheme="minorHAnsi"/>
        </w:rPr>
        <w:t xml:space="preserve">  </w:t>
      </w:r>
      <w:r w:rsidRPr="004D6DA0">
        <w:rPr>
          <w:rStyle w:val="FontStyle40"/>
          <w:rFonts w:asciiTheme="minorHAnsi" w:hAnsiTheme="minorHAnsi"/>
          <w:b w:val="0"/>
        </w:rPr>
        <w:t>…</w:t>
      </w:r>
      <w:r w:rsidR="004D6DA0">
        <w:rPr>
          <w:rStyle w:val="FontStyle40"/>
          <w:rFonts w:asciiTheme="minorHAnsi" w:hAnsiTheme="minorHAnsi"/>
          <w:b w:val="0"/>
        </w:rPr>
        <w:t>……….</w:t>
      </w:r>
      <w:r w:rsidRPr="004D6DA0">
        <w:rPr>
          <w:rStyle w:val="FontStyle40"/>
          <w:rFonts w:asciiTheme="minorHAnsi" w:hAnsiTheme="minorHAnsi"/>
          <w:b w:val="0"/>
        </w:rPr>
        <w:t>……………………………………………..</w:t>
      </w:r>
    </w:p>
    <w:p w:rsidR="00906B8E" w:rsidRPr="004D6DA0" w:rsidRDefault="009F7791" w:rsidP="009F7791">
      <w:pPr>
        <w:pStyle w:val="Style11"/>
        <w:widowControl/>
        <w:spacing w:before="22"/>
        <w:jc w:val="left"/>
        <w:rPr>
          <w:rStyle w:val="FontStyle40"/>
          <w:rFonts w:asciiTheme="minorHAnsi" w:hAnsiTheme="minorHAnsi"/>
          <w:b w:val="0"/>
        </w:rPr>
      </w:pPr>
      <w:r w:rsidRPr="004D6DA0">
        <w:rPr>
          <w:rStyle w:val="FontStyle40"/>
          <w:rFonts w:asciiTheme="minorHAnsi" w:hAnsiTheme="minorHAnsi"/>
          <w:b w:val="0"/>
        </w:rPr>
        <w:t xml:space="preserve">Miejscowość </w:t>
      </w:r>
      <w:r w:rsidRPr="004D6DA0">
        <w:rPr>
          <w:rStyle w:val="FontStyle40"/>
          <w:rFonts w:asciiTheme="minorHAnsi" w:hAnsiTheme="minorHAnsi"/>
          <w:b w:val="0"/>
        </w:rPr>
        <w:tab/>
      </w:r>
      <w:r w:rsidRPr="004D6DA0">
        <w:rPr>
          <w:rStyle w:val="FontStyle40"/>
          <w:rFonts w:asciiTheme="minorHAnsi" w:hAnsiTheme="minorHAnsi"/>
          <w:b w:val="0"/>
        </w:rPr>
        <w:tab/>
      </w:r>
      <w:r w:rsidRPr="004D6DA0">
        <w:rPr>
          <w:rStyle w:val="FontStyle40"/>
          <w:rFonts w:asciiTheme="minorHAnsi" w:hAnsiTheme="minorHAnsi"/>
          <w:b w:val="0"/>
        </w:rPr>
        <w:tab/>
      </w:r>
      <w:r w:rsidRPr="004D6DA0">
        <w:rPr>
          <w:rStyle w:val="FontStyle40"/>
          <w:rFonts w:asciiTheme="minorHAnsi" w:hAnsiTheme="minorHAnsi"/>
          <w:b w:val="0"/>
        </w:rPr>
        <w:tab/>
      </w:r>
      <w:r w:rsidRPr="004D6DA0">
        <w:rPr>
          <w:rStyle w:val="FontStyle40"/>
          <w:rFonts w:asciiTheme="minorHAnsi" w:hAnsiTheme="minorHAnsi"/>
          <w:b w:val="0"/>
        </w:rPr>
        <w:tab/>
      </w:r>
      <w:r w:rsidRPr="004D6DA0">
        <w:rPr>
          <w:rStyle w:val="FontStyle40"/>
          <w:rFonts w:asciiTheme="minorHAnsi" w:hAnsiTheme="minorHAnsi"/>
          <w:b w:val="0"/>
        </w:rPr>
        <w:tab/>
      </w:r>
      <w:r w:rsidRPr="004D6DA0">
        <w:rPr>
          <w:rStyle w:val="FontStyle40"/>
          <w:rFonts w:asciiTheme="minorHAnsi" w:hAnsiTheme="minorHAnsi"/>
          <w:b w:val="0"/>
        </w:rPr>
        <w:tab/>
      </w:r>
      <w:r w:rsidRPr="004D6DA0">
        <w:rPr>
          <w:rStyle w:val="FontStyle40"/>
          <w:rFonts w:asciiTheme="minorHAnsi" w:hAnsiTheme="minorHAnsi"/>
          <w:b w:val="0"/>
        </w:rPr>
        <w:tab/>
        <w:t>P</w:t>
      </w:r>
      <w:r w:rsidR="00906B8E" w:rsidRPr="004D6DA0">
        <w:rPr>
          <w:rStyle w:val="FontStyle40"/>
          <w:rFonts w:asciiTheme="minorHAnsi" w:hAnsiTheme="minorHAnsi"/>
          <w:b w:val="0"/>
        </w:rPr>
        <w:t>odpis osoby uprawnionej</w:t>
      </w:r>
    </w:p>
    <w:p w:rsidR="00906B8E" w:rsidRPr="004D6DA0" w:rsidRDefault="00906B8E" w:rsidP="00906B8E">
      <w:pPr>
        <w:pStyle w:val="Style11"/>
        <w:widowControl/>
        <w:spacing w:before="79"/>
        <w:jc w:val="both"/>
        <w:rPr>
          <w:rStyle w:val="FontStyle40"/>
          <w:rFonts w:asciiTheme="minorHAnsi" w:hAnsiTheme="minorHAnsi"/>
          <w:b w:val="0"/>
        </w:rPr>
      </w:pPr>
    </w:p>
    <w:p w:rsidR="004D6DA0" w:rsidRPr="004D6DA0" w:rsidRDefault="004D6DA0" w:rsidP="00906B8E">
      <w:pPr>
        <w:pStyle w:val="Style11"/>
        <w:widowControl/>
        <w:spacing w:before="79"/>
        <w:jc w:val="both"/>
        <w:rPr>
          <w:rStyle w:val="FontStyle40"/>
          <w:rFonts w:asciiTheme="minorHAnsi" w:hAnsiTheme="minorHAnsi"/>
          <w:b w:val="0"/>
        </w:rPr>
      </w:pPr>
    </w:p>
    <w:sectPr w:rsidR="004D6DA0" w:rsidRPr="004D6DA0" w:rsidSect="004D6DA0">
      <w:headerReference w:type="default" r:id="rId9"/>
      <w:footerReference w:type="default" r:id="rId10"/>
      <w:pgSz w:w="11906" w:h="16838" w:code="9"/>
      <w:pgMar w:top="1918" w:right="1274" w:bottom="1079" w:left="1418" w:header="345" w:footer="4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30F" w:rsidRDefault="00D6130F">
      <w:r>
        <w:separator/>
      </w:r>
    </w:p>
  </w:endnote>
  <w:endnote w:type="continuationSeparator" w:id="0">
    <w:p w:rsidR="00D6130F" w:rsidRDefault="00D6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211" w:rsidRPr="00866DF9" w:rsidRDefault="007B2211" w:rsidP="00110F06">
    <w:pPr>
      <w:spacing w:before="120"/>
      <w:jc w:val="center"/>
      <w:rPr>
        <w:rFonts w:ascii="Garamond" w:hAnsi="Garamond"/>
        <w:sz w:val="18"/>
      </w:rPr>
    </w:pPr>
    <w:r>
      <w:rPr>
        <w:rFonts w:ascii="Garamond" w:hAnsi="Garamond"/>
        <w:noProof/>
        <w:sz w:val="18"/>
      </w:rPr>
      <w:drawing>
        <wp:anchor distT="0" distB="0" distL="114300" distR="114300" simplePos="0" relativeHeight="251658240" behindDoc="1" locked="0" layoutInCell="0" allowOverlap="1" wp14:anchorId="3FFC8399" wp14:editId="55516DA1">
          <wp:simplePos x="0" y="0"/>
          <wp:positionH relativeFrom="column">
            <wp:posOffset>7543800</wp:posOffset>
          </wp:positionH>
          <wp:positionV relativeFrom="paragraph">
            <wp:posOffset>-64135</wp:posOffset>
          </wp:positionV>
          <wp:extent cx="1294130" cy="750570"/>
          <wp:effectExtent l="0" t="0" r="1270" b="0"/>
          <wp:wrapNone/>
          <wp:docPr id="5" name="Obraz 5" descr="Flag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lag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4130" cy="750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DF9">
      <w:rPr>
        <w:rFonts w:ascii="Garamond" w:hAnsi="Garamond"/>
        <w:sz w:val="18"/>
      </w:rPr>
      <w:t>PROJEKT WSPÓŁFINANSOWANY</w:t>
    </w:r>
    <w:r>
      <w:rPr>
        <w:rFonts w:ascii="Garamond" w:hAnsi="Garamond"/>
        <w:sz w:val="18"/>
      </w:rPr>
      <w:t xml:space="preserve"> </w:t>
    </w:r>
    <w:r w:rsidRPr="00866DF9">
      <w:rPr>
        <w:rFonts w:ascii="Garamond" w:hAnsi="Garamond"/>
        <w:sz w:val="18"/>
      </w:rPr>
      <w:t>ZE ŚRODKÓW UNII EUROPEJSKIEJ</w:t>
    </w:r>
  </w:p>
  <w:p w:rsidR="007B2211" w:rsidRDefault="007B2211" w:rsidP="00110F06">
    <w:pPr>
      <w:jc w:val="center"/>
      <w:rPr>
        <w:rFonts w:ascii="Garamond" w:hAnsi="Garamond"/>
        <w:sz w:val="18"/>
      </w:rPr>
    </w:pPr>
    <w:r w:rsidRPr="00866DF9">
      <w:rPr>
        <w:rFonts w:ascii="Garamond" w:hAnsi="Garamond"/>
        <w:sz w:val="18"/>
      </w:rPr>
      <w:t>W RAMACH EUROPEJSKIEGO FUNDUSZU SPOŁECZNEGO</w:t>
    </w:r>
  </w:p>
  <w:p w:rsidR="006F0C14" w:rsidRPr="006F0C14" w:rsidRDefault="006F0C14" w:rsidP="006F0C14">
    <w:pPr>
      <w:pStyle w:val="Stopka"/>
      <w:jc w:val="center"/>
      <w:rPr>
        <w:sz w:val="16"/>
        <w:szCs w:val="16"/>
      </w:rPr>
    </w:pPr>
    <w:r w:rsidRPr="006F0C14">
      <w:rPr>
        <w:sz w:val="16"/>
        <w:szCs w:val="16"/>
      </w:rPr>
      <w:t xml:space="preserve">Strona </w:t>
    </w:r>
    <w:r w:rsidRPr="006F0C14">
      <w:rPr>
        <w:bCs/>
        <w:sz w:val="16"/>
        <w:szCs w:val="16"/>
      </w:rPr>
      <w:fldChar w:fldCharType="begin"/>
    </w:r>
    <w:r w:rsidRPr="006F0C14">
      <w:rPr>
        <w:bCs/>
        <w:sz w:val="16"/>
        <w:szCs w:val="16"/>
      </w:rPr>
      <w:instrText>PAGE</w:instrText>
    </w:r>
    <w:r w:rsidRPr="006F0C14">
      <w:rPr>
        <w:bCs/>
        <w:sz w:val="16"/>
        <w:szCs w:val="16"/>
      </w:rPr>
      <w:fldChar w:fldCharType="separate"/>
    </w:r>
    <w:r w:rsidR="00B600DD">
      <w:rPr>
        <w:bCs/>
        <w:noProof/>
        <w:sz w:val="16"/>
        <w:szCs w:val="16"/>
      </w:rPr>
      <w:t>1</w:t>
    </w:r>
    <w:r w:rsidRPr="006F0C14">
      <w:rPr>
        <w:bCs/>
        <w:sz w:val="16"/>
        <w:szCs w:val="16"/>
      </w:rPr>
      <w:fldChar w:fldCharType="end"/>
    </w:r>
    <w:r w:rsidRPr="006F0C14">
      <w:rPr>
        <w:sz w:val="16"/>
        <w:szCs w:val="16"/>
      </w:rPr>
      <w:t xml:space="preserve"> z </w:t>
    </w:r>
    <w:r w:rsidRPr="006F0C14">
      <w:rPr>
        <w:bCs/>
        <w:sz w:val="16"/>
        <w:szCs w:val="16"/>
      </w:rPr>
      <w:fldChar w:fldCharType="begin"/>
    </w:r>
    <w:r w:rsidRPr="006F0C14">
      <w:rPr>
        <w:bCs/>
        <w:sz w:val="16"/>
        <w:szCs w:val="16"/>
      </w:rPr>
      <w:instrText>NUMPAGES</w:instrText>
    </w:r>
    <w:r w:rsidRPr="006F0C14">
      <w:rPr>
        <w:bCs/>
        <w:sz w:val="16"/>
        <w:szCs w:val="16"/>
      </w:rPr>
      <w:fldChar w:fldCharType="separate"/>
    </w:r>
    <w:r w:rsidR="00B600DD">
      <w:rPr>
        <w:bCs/>
        <w:noProof/>
        <w:sz w:val="16"/>
        <w:szCs w:val="16"/>
      </w:rPr>
      <w:t>2</w:t>
    </w:r>
    <w:r w:rsidRPr="006F0C14">
      <w:rPr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30F" w:rsidRDefault="00D6130F">
      <w:r>
        <w:separator/>
      </w:r>
    </w:p>
  </w:footnote>
  <w:footnote w:type="continuationSeparator" w:id="0">
    <w:p w:rsidR="00D6130F" w:rsidRDefault="00D61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211" w:rsidRDefault="007B2211">
    <w:pPr>
      <w:pStyle w:val="Nagwek"/>
    </w:pPr>
  </w:p>
  <w:p w:rsidR="007B2211" w:rsidRDefault="004D6DA0" w:rsidP="00E712FF">
    <w:pPr>
      <w:pStyle w:val="Nagwek"/>
      <w:jc w:val="center"/>
    </w:pPr>
    <w:r>
      <w:rPr>
        <w:noProof/>
      </w:rPr>
      <w:drawing>
        <wp:inline distT="0" distB="0" distL="0" distR="0" wp14:anchorId="536B653B" wp14:editId="5A1767D1">
          <wp:extent cx="5850890" cy="817404"/>
          <wp:effectExtent l="0" t="0" r="0" b="1905"/>
          <wp:docPr id="4" name="Obraz 4" descr="D:\BZP\projekty 2014\2014 projekty - rozpoczęcie realizacji\6.2 przedsiebiorcza mlodziez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ZP\projekty 2014\2014 projekty - rozpoczęcie realizacji\6.2 przedsiebiorcza mlodziez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90" cy="8174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2E0"/>
    <w:multiLevelType w:val="hybridMultilevel"/>
    <w:tmpl w:val="2CB44F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D129C"/>
    <w:multiLevelType w:val="hybridMultilevel"/>
    <w:tmpl w:val="3EEE9B5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788281B"/>
    <w:multiLevelType w:val="hybridMultilevel"/>
    <w:tmpl w:val="66100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B458E"/>
    <w:multiLevelType w:val="hybridMultilevel"/>
    <w:tmpl w:val="CD8C02A8"/>
    <w:lvl w:ilvl="0" w:tplc="04150001">
      <w:start w:val="1"/>
      <w:numFmt w:val="bullet"/>
      <w:lvlText w:val=""/>
      <w:lvlJc w:val="left"/>
      <w:pPr>
        <w:tabs>
          <w:tab w:val="num" w:pos="821"/>
        </w:tabs>
        <w:ind w:left="8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41"/>
        </w:tabs>
        <w:ind w:left="15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61"/>
        </w:tabs>
        <w:ind w:left="22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81"/>
        </w:tabs>
        <w:ind w:left="29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01"/>
        </w:tabs>
        <w:ind w:left="37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21"/>
        </w:tabs>
        <w:ind w:left="44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41"/>
        </w:tabs>
        <w:ind w:left="51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61"/>
        </w:tabs>
        <w:ind w:left="58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81"/>
        </w:tabs>
        <w:ind w:left="6581" w:hanging="360"/>
      </w:pPr>
      <w:rPr>
        <w:rFonts w:ascii="Wingdings" w:hAnsi="Wingdings" w:hint="default"/>
      </w:rPr>
    </w:lvl>
  </w:abstractNum>
  <w:abstractNum w:abstractNumId="4">
    <w:nsid w:val="0AED5FCE"/>
    <w:multiLevelType w:val="hybridMultilevel"/>
    <w:tmpl w:val="509CF72E"/>
    <w:lvl w:ilvl="0" w:tplc="85C2F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D64B8B"/>
    <w:multiLevelType w:val="hybridMultilevel"/>
    <w:tmpl w:val="CCEC02DC"/>
    <w:lvl w:ilvl="0" w:tplc="C9D43DF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401581"/>
    <w:multiLevelType w:val="singleLevel"/>
    <w:tmpl w:val="23DC0896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7">
    <w:nsid w:val="0C990492"/>
    <w:multiLevelType w:val="hybridMultilevel"/>
    <w:tmpl w:val="A8787706"/>
    <w:lvl w:ilvl="0" w:tplc="2C82F9FE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0F3937F5"/>
    <w:multiLevelType w:val="multilevel"/>
    <w:tmpl w:val="52BEDB3A"/>
    <w:lvl w:ilvl="0">
      <w:start w:val="1"/>
      <w:numFmt w:val="lowerLetter"/>
      <w:lvlText w:val="%1)"/>
      <w:lvlJc w:val="left"/>
      <w:pPr>
        <w:tabs>
          <w:tab w:val="num" w:pos="1181"/>
        </w:tabs>
        <w:ind w:left="118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01"/>
        </w:tabs>
        <w:ind w:left="1901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621"/>
        </w:tabs>
        <w:ind w:left="262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41"/>
        </w:tabs>
        <w:ind w:left="334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61"/>
        </w:tabs>
        <w:ind w:left="406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81"/>
        </w:tabs>
        <w:ind w:left="478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01"/>
        </w:tabs>
        <w:ind w:left="550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21"/>
        </w:tabs>
        <w:ind w:left="622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41"/>
        </w:tabs>
        <w:ind w:left="6941" w:hanging="360"/>
      </w:pPr>
      <w:rPr>
        <w:rFonts w:ascii="Wingdings" w:hAnsi="Wingdings" w:hint="default"/>
      </w:rPr>
    </w:lvl>
  </w:abstractNum>
  <w:abstractNum w:abstractNumId="9">
    <w:nsid w:val="104D011F"/>
    <w:multiLevelType w:val="hybridMultilevel"/>
    <w:tmpl w:val="06649360"/>
    <w:lvl w:ilvl="0" w:tplc="0415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0">
    <w:nsid w:val="10BA63D4"/>
    <w:multiLevelType w:val="hybridMultilevel"/>
    <w:tmpl w:val="8E5CE9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4B5B46"/>
    <w:multiLevelType w:val="hybridMultilevel"/>
    <w:tmpl w:val="80829E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F6C55"/>
    <w:multiLevelType w:val="hybridMultilevel"/>
    <w:tmpl w:val="38F2E718"/>
    <w:lvl w:ilvl="0" w:tplc="0415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3">
    <w:nsid w:val="1A97401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4">
    <w:nsid w:val="1C2C054D"/>
    <w:multiLevelType w:val="hybridMultilevel"/>
    <w:tmpl w:val="1D0A4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12785C"/>
    <w:multiLevelType w:val="singleLevel"/>
    <w:tmpl w:val="2C82F9FE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</w:abstractNum>
  <w:abstractNum w:abstractNumId="16">
    <w:nsid w:val="1F110611"/>
    <w:multiLevelType w:val="hybridMultilevel"/>
    <w:tmpl w:val="E77413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8939EB"/>
    <w:multiLevelType w:val="hybridMultilevel"/>
    <w:tmpl w:val="E80223B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262802CE"/>
    <w:multiLevelType w:val="hybridMultilevel"/>
    <w:tmpl w:val="8788EA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9F550F"/>
    <w:multiLevelType w:val="hybridMultilevel"/>
    <w:tmpl w:val="4D04F646"/>
    <w:lvl w:ilvl="0" w:tplc="04150017">
      <w:start w:val="1"/>
      <w:numFmt w:val="lowerLetter"/>
      <w:lvlText w:val="%1)"/>
      <w:lvlJc w:val="left"/>
      <w:pPr>
        <w:ind w:left="299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2" w:tplc="8BBE8B42">
      <w:start w:val="1"/>
      <w:numFmt w:val="decimal"/>
      <w:lvlText w:val="%3)"/>
      <w:lvlJc w:val="left"/>
      <w:pPr>
        <w:ind w:left="4432" w:hanging="360"/>
      </w:pPr>
      <w:rPr>
        <w:rFonts w:ascii="Times New Roman" w:eastAsia="Times New Roman" w:hAnsi="Times New Roman" w:cs="Times New Roman"/>
      </w:rPr>
    </w:lvl>
    <w:lvl w:ilvl="3" w:tplc="04150017">
      <w:start w:val="1"/>
      <w:numFmt w:val="lowerLetter"/>
      <w:lvlText w:val="%4)"/>
      <w:lvlJc w:val="left"/>
      <w:pPr>
        <w:ind w:left="5152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52" w:hanging="360"/>
      </w:pPr>
      <w:rPr>
        <w:rFonts w:ascii="Wingdings" w:hAnsi="Wingdings" w:hint="default"/>
      </w:rPr>
    </w:lvl>
  </w:abstractNum>
  <w:abstractNum w:abstractNumId="20">
    <w:nsid w:val="33E21220"/>
    <w:multiLevelType w:val="hybridMultilevel"/>
    <w:tmpl w:val="04DCE5E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4A4258C"/>
    <w:multiLevelType w:val="hybridMultilevel"/>
    <w:tmpl w:val="1362E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6B30E4"/>
    <w:multiLevelType w:val="hybridMultilevel"/>
    <w:tmpl w:val="3D88E13E"/>
    <w:lvl w:ilvl="0" w:tplc="85C2F0A4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3">
    <w:nsid w:val="394B41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B0B58A7"/>
    <w:multiLevelType w:val="hybridMultilevel"/>
    <w:tmpl w:val="70C237F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C8B4F83"/>
    <w:multiLevelType w:val="singleLevel"/>
    <w:tmpl w:val="565A0D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1A236FA"/>
    <w:multiLevelType w:val="hybridMultilevel"/>
    <w:tmpl w:val="BF268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B82C1A"/>
    <w:multiLevelType w:val="multilevel"/>
    <w:tmpl w:val="26DAC4DE"/>
    <w:lvl w:ilvl="0">
      <w:start w:val="5"/>
      <w:numFmt w:val="bullet"/>
      <w:lvlText w:val="-"/>
      <w:lvlJc w:val="left"/>
      <w:pPr>
        <w:tabs>
          <w:tab w:val="num" w:pos="1181"/>
        </w:tabs>
        <w:ind w:left="118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901"/>
        </w:tabs>
        <w:ind w:left="1901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621"/>
        </w:tabs>
        <w:ind w:left="262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41"/>
        </w:tabs>
        <w:ind w:left="334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61"/>
        </w:tabs>
        <w:ind w:left="406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81"/>
        </w:tabs>
        <w:ind w:left="478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01"/>
        </w:tabs>
        <w:ind w:left="550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21"/>
        </w:tabs>
        <w:ind w:left="622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41"/>
        </w:tabs>
        <w:ind w:left="6941" w:hanging="360"/>
      </w:pPr>
      <w:rPr>
        <w:rFonts w:ascii="Wingdings" w:hAnsi="Wingdings" w:hint="default"/>
      </w:rPr>
    </w:lvl>
  </w:abstractNum>
  <w:abstractNum w:abstractNumId="28">
    <w:nsid w:val="441175FA"/>
    <w:multiLevelType w:val="hybridMultilevel"/>
    <w:tmpl w:val="51F80DF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D85BB7"/>
    <w:multiLevelType w:val="multilevel"/>
    <w:tmpl w:val="7FDA5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79E4752"/>
    <w:multiLevelType w:val="multilevel"/>
    <w:tmpl w:val="9A3EB07A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0A3034"/>
    <w:multiLevelType w:val="multilevel"/>
    <w:tmpl w:val="BE346654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2">
    <w:nsid w:val="55991157"/>
    <w:multiLevelType w:val="multilevel"/>
    <w:tmpl w:val="52BEDB3A"/>
    <w:lvl w:ilvl="0">
      <w:start w:val="1"/>
      <w:numFmt w:val="lowerLetter"/>
      <w:lvlText w:val="%1)"/>
      <w:lvlJc w:val="left"/>
      <w:pPr>
        <w:tabs>
          <w:tab w:val="num" w:pos="1181"/>
        </w:tabs>
        <w:ind w:left="118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01"/>
        </w:tabs>
        <w:ind w:left="1901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621"/>
        </w:tabs>
        <w:ind w:left="262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41"/>
        </w:tabs>
        <w:ind w:left="334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61"/>
        </w:tabs>
        <w:ind w:left="406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81"/>
        </w:tabs>
        <w:ind w:left="478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01"/>
        </w:tabs>
        <w:ind w:left="550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21"/>
        </w:tabs>
        <w:ind w:left="622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41"/>
        </w:tabs>
        <w:ind w:left="6941" w:hanging="360"/>
      </w:pPr>
      <w:rPr>
        <w:rFonts w:ascii="Wingdings" w:hAnsi="Wingdings" w:hint="default"/>
      </w:rPr>
    </w:lvl>
  </w:abstractNum>
  <w:abstractNum w:abstractNumId="33">
    <w:nsid w:val="58FB5B0D"/>
    <w:multiLevelType w:val="hybridMultilevel"/>
    <w:tmpl w:val="7840A0B4"/>
    <w:lvl w:ilvl="0" w:tplc="85C2F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1C35D3"/>
    <w:multiLevelType w:val="hybridMultilevel"/>
    <w:tmpl w:val="8A72B33E"/>
    <w:lvl w:ilvl="0" w:tplc="2C82F9FE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442810"/>
    <w:multiLevelType w:val="hybridMultilevel"/>
    <w:tmpl w:val="3C10C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120D71"/>
    <w:multiLevelType w:val="hybridMultilevel"/>
    <w:tmpl w:val="8486A656"/>
    <w:lvl w:ilvl="0" w:tplc="2C82F9FE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7">
    <w:nsid w:val="66B32B54"/>
    <w:multiLevelType w:val="hybridMultilevel"/>
    <w:tmpl w:val="BB82FD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7F0B94"/>
    <w:multiLevelType w:val="hybridMultilevel"/>
    <w:tmpl w:val="DE2A98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6CD327A3"/>
    <w:multiLevelType w:val="hybridMultilevel"/>
    <w:tmpl w:val="BE346654"/>
    <w:lvl w:ilvl="0" w:tplc="04150017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0">
    <w:nsid w:val="6DDD082D"/>
    <w:multiLevelType w:val="hybridMultilevel"/>
    <w:tmpl w:val="F19CA8CC"/>
    <w:lvl w:ilvl="0" w:tplc="D0083D32">
      <w:start w:val="1"/>
      <w:numFmt w:val="decimal"/>
      <w:lvlText w:val="%1)"/>
      <w:lvlJc w:val="left"/>
      <w:pPr>
        <w:tabs>
          <w:tab w:val="num" w:pos="1181"/>
        </w:tabs>
        <w:ind w:left="1181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901"/>
        </w:tabs>
        <w:ind w:left="1901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21"/>
        </w:tabs>
        <w:ind w:left="26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41"/>
        </w:tabs>
        <w:ind w:left="33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61"/>
        </w:tabs>
        <w:ind w:left="40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81"/>
        </w:tabs>
        <w:ind w:left="47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01"/>
        </w:tabs>
        <w:ind w:left="55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21"/>
        </w:tabs>
        <w:ind w:left="62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41"/>
        </w:tabs>
        <w:ind w:left="6941" w:hanging="360"/>
      </w:pPr>
      <w:rPr>
        <w:rFonts w:ascii="Wingdings" w:hAnsi="Wingdings" w:hint="default"/>
      </w:rPr>
    </w:lvl>
  </w:abstractNum>
  <w:abstractNum w:abstractNumId="41">
    <w:nsid w:val="6E6E4E63"/>
    <w:multiLevelType w:val="hybridMultilevel"/>
    <w:tmpl w:val="79A04D7E"/>
    <w:lvl w:ilvl="0" w:tplc="5CE0634A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2">
    <w:nsid w:val="73EA3B42"/>
    <w:multiLevelType w:val="hybridMultilevel"/>
    <w:tmpl w:val="0670504E"/>
    <w:lvl w:ilvl="0" w:tplc="0415000F">
      <w:start w:val="1"/>
      <w:numFmt w:val="decimal"/>
      <w:lvlText w:val="%1."/>
      <w:lvlJc w:val="left"/>
      <w:pPr>
        <w:tabs>
          <w:tab w:val="num" w:pos="1901"/>
        </w:tabs>
        <w:ind w:left="190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621"/>
        </w:tabs>
        <w:ind w:left="26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341"/>
        </w:tabs>
        <w:ind w:left="33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061"/>
        </w:tabs>
        <w:ind w:left="40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781"/>
        </w:tabs>
        <w:ind w:left="47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501"/>
        </w:tabs>
        <w:ind w:left="55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221"/>
        </w:tabs>
        <w:ind w:left="62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941"/>
        </w:tabs>
        <w:ind w:left="69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661"/>
        </w:tabs>
        <w:ind w:left="7661" w:hanging="180"/>
      </w:pPr>
    </w:lvl>
  </w:abstractNum>
  <w:abstractNum w:abstractNumId="43">
    <w:nsid w:val="796F63C1"/>
    <w:multiLevelType w:val="hybridMultilevel"/>
    <w:tmpl w:val="608E826E"/>
    <w:lvl w:ilvl="0" w:tplc="538803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E81D42"/>
    <w:multiLevelType w:val="hybridMultilevel"/>
    <w:tmpl w:val="288022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9"/>
  </w:num>
  <w:num w:numId="4">
    <w:abstractNumId w:val="3"/>
  </w:num>
  <w:num w:numId="5">
    <w:abstractNumId w:val="7"/>
  </w:num>
  <w:num w:numId="6">
    <w:abstractNumId w:val="34"/>
  </w:num>
  <w:num w:numId="7">
    <w:abstractNumId w:val="36"/>
  </w:num>
  <w:num w:numId="8">
    <w:abstractNumId w:val="33"/>
  </w:num>
  <w:num w:numId="9">
    <w:abstractNumId w:val="22"/>
  </w:num>
  <w:num w:numId="10">
    <w:abstractNumId w:val="10"/>
  </w:num>
  <w:num w:numId="11">
    <w:abstractNumId w:val="30"/>
  </w:num>
  <w:num w:numId="12">
    <w:abstractNumId w:val="5"/>
  </w:num>
  <w:num w:numId="13">
    <w:abstractNumId w:val="41"/>
  </w:num>
  <w:num w:numId="14">
    <w:abstractNumId w:val="40"/>
  </w:num>
  <w:num w:numId="15">
    <w:abstractNumId w:val="27"/>
  </w:num>
  <w:num w:numId="16">
    <w:abstractNumId w:val="39"/>
  </w:num>
  <w:num w:numId="17">
    <w:abstractNumId w:val="31"/>
  </w:num>
  <w:num w:numId="18">
    <w:abstractNumId w:val="42"/>
  </w:num>
  <w:num w:numId="19">
    <w:abstractNumId w:val="8"/>
  </w:num>
  <w:num w:numId="20">
    <w:abstractNumId w:val="32"/>
  </w:num>
  <w:num w:numId="21">
    <w:abstractNumId w:val="4"/>
  </w:num>
  <w:num w:numId="22">
    <w:abstractNumId w:val="23"/>
  </w:num>
  <w:num w:numId="23">
    <w:abstractNumId w:val="25"/>
  </w:num>
  <w:num w:numId="24">
    <w:abstractNumId w:val="6"/>
  </w:num>
  <w:num w:numId="25">
    <w:abstractNumId w:val="13"/>
  </w:num>
  <w:num w:numId="26">
    <w:abstractNumId w:val="16"/>
  </w:num>
  <w:num w:numId="27">
    <w:abstractNumId w:val="37"/>
  </w:num>
  <w:num w:numId="28">
    <w:abstractNumId w:val="2"/>
  </w:num>
  <w:num w:numId="29">
    <w:abstractNumId w:val="1"/>
  </w:num>
  <w:num w:numId="30">
    <w:abstractNumId w:val="19"/>
  </w:num>
  <w:num w:numId="31">
    <w:abstractNumId w:val="20"/>
  </w:num>
  <w:num w:numId="32">
    <w:abstractNumId w:val="14"/>
  </w:num>
  <w:num w:numId="33">
    <w:abstractNumId w:val="21"/>
  </w:num>
  <w:num w:numId="34">
    <w:abstractNumId w:val="28"/>
  </w:num>
  <w:num w:numId="35">
    <w:abstractNumId w:val="18"/>
  </w:num>
  <w:num w:numId="36">
    <w:abstractNumId w:val="35"/>
  </w:num>
  <w:num w:numId="37">
    <w:abstractNumId w:val="17"/>
  </w:num>
  <w:num w:numId="38">
    <w:abstractNumId w:val="38"/>
  </w:num>
  <w:num w:numId="39">
    <w:abstractNumId w:val="29"/>
  </w:num>
  <w:num w:numId="40">
    <w:abstractNumId w:val="44"/>
  </w:num>
  <w:num w:numId="41">
    <w:abstractNumId w:val="24"/>
  </w:num>
  <w:num w:numId="42">
    <w:abstractNumId w:val="26"/>
  </w:num>
  <w:num w:numId="43">
    <w:abstractNumId w:val="11"/>
  </w:num>
  <w:num w:numId="44">
    <w:abstractNumId w:val="0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B8E"/>
    <w:rsid w:val="00000FBF"/>
    <w:rsid w:val="00005099"/>
    <w:rsid w:val="00006A7B"/>
    <w:rsid w:val="000137FA"/>
    <w:rsid w:val="000278D8"/>
    <w:rsid w:val="00036BA1"/>
    <w:rsid w:val="00041956"/>
    <w:rsid w:val="00056E69"/>
    <w:rsid w:val="00070688"/>
    <w:rsid w:val="00093ABA"/>
    <w:rsid w:val="000A24CF"/>
    <w:rsid w:val="000B0A4E"/>
    <w:rsid w:val="000B6C4B"/>
    <w:rsid w:val="000B7CE8"/>
    <w:rsid w:val="000B7D8D"/>
    <w:rsid w:val="000C252F"/>
    <w:rsid w:val="000E0855"/>
    <w:rsid w:val="000E508C"/>
    <w:rsid w:val="000F2574"/>
    <w:rsid w:val="000F3830"/>
    <w:rsid w:val="001035B7"/>
    <w:rsid w:val="00107119"/>
    <w:rsid w:val="00110ADB"/>
    <w:rsid w:val="00110F06"/>
    <w:rsid w:val="00123CE9"/>
    <w:rsid w:val="00142CF4"/>
    <w:rsid w:val="001453B3"/>
    <w:rsid w:val="001530C0"/>
    <w:rsid w:val="00156417"/>
    <w:rsid w:val="00167D5A"/>
    <w:rsid w:val="00183ACA"/>
    <w:rsid w:val="0019207F"/>
    <w:rsid w:val="001B0B36"/>
    <w:rsid w:val="001B1715"/>
    <w:rsid w:val="001B6F80"/>
    <w:rsid w:val="001D5874"/>
    <w:rsid w:val="001E543A"/>
    <w:rsid w:val="00200016"/>
    <w:rsid w:val="0020403A"/>
    <w:rsid w:val="00210921"/>
    <w:rsid w:val="002519A9"/>
    <w:rsid w:val="00254E9B"/>
    <w:rsid w:val="00276EF5"/>
    <w:rsid w:val="002862D0"/>
    <w:rsid w:val="002900A2"/>
    <w:rsid w:val="0029131C"/>
    <w:rsid w:val="002A0C8C"/>
    <w:rsid w:val="002A0DA5"/>
    <w:rsid w:val="002A1989"/>
    <w:rsid w:val="002C2454"/>
    <w:rsid w:val="002E1532"/>
    <w:rsid w:val="002F672F"/>
    <w:rsid w:val="003106CD"/>
    <w:rsid w:val="00327FEF"/>
    <w:rsid w:val="0033088A"/>
    <w:rsid w:val="00343F2F"/>
    <w:rsid w:val="003544DA"/>
    <w:rsid w:val="00356D7B"/>
    <w:rsid w:val="00357B76"/>
    <w:rsid w:val="00366D99"/>
    <w:rsid w:val="00371DC3"/>
    <w:rsid w:val="00372657"/>
    <w:rsid w:val="0037732F"/>
    <w:rsid w:val="00382EE9"/>
    <w:rsid w:val="003A3B78"/>
    <w:rsid w:val="003C0ED4"/>
    <w:rsid w:val="003C3902"/>
    <w:rsid w:val="003D416D"/>
    <w:rsid w:val="003E2431"/>
    <w:rsid w:val="003F108C"/>
    <w:rsid w:val="003F11E3"/>
    <w:rsid w:val="00402035"/>
    <w:rsid w:val="00432E86"/>
    <w:rsid w:val="004472BD"/>
    <w:rsid w:val="00454873"/>
    <w:rsid w:val="0045564A"/>
    <w:rsid w:val="00463788"/>
    <w:rsid w:val="00496D21"/>
    <w:rsid w:val="004A2EA9"/>
    <w:rsid w:val="004A6DBA"/>
    <w:rsid w:val="004A7E15"/>
    <w:rsid w:val="004B174C"/>
    <w:rsid w:val="004B253C"/>
    <w:rsid w:val="004B349E"/>
    <w:rsid w:val="004B39C2"/>
    <w:rsid w:val="004B437C"/>
    <w:rsid w:val="004C4896"/>
    <w:rsid w:val="004C4F9B"/>
    <w:rsid w:val="004D6DA0"/>
    <w:rsid w:val="004E1197"/>
    <w:rsid w:val="004F1465"/>
    <w:rsid w:val="00543B29"/>
    <w:rsid w:val="00560AFD"/>
    <w:rsid w:val="00573B50"/>
    <w:rsid w:val="005A6F99"/>
    <w:rsid w:val="005B649B"/>
    <w:rsid w:val="005B67FE"/>
    <w:rsid w:val="005C1D10"/>
    <w:rsid w:val="005D1BFA"/>
    <w:rsid w:val="005D24F7"/>
    <w:rsid w:val="005E6169"/>
    <w:rsid w:val="005E63E8"/>
    <w:rsid w:val="005F0D11"/>
    <w:rsid w:val="005F5275"/>
    <w:rsid w:val="005F5439"/>
    <w:rsid w:val="006054D9"/>
    <w:rsid w:val="00610D7E"/>
    <w:rsid w:val="006178A0"/>
    <w:rsid w:val="006424DE"/>
    <w:rsid w:val="00647671"/>
    <w:rsid w:val="006568AF"/>
    <w:rsid w:val="0069364D"/>
    <w:rsid w:val="006B4C62"/>
    <w:rsid w:val="006D6EC7"/>
    <w:rsid w:val="006E37C0"/>
    <w:rsid w:val="006E48C8"/>
    <w:rsid w:val="006F0C14"/>
    <w:rsid w:val="007108E7"/>
    <w:rsid w:val="0071262B"/>
    <w:rsid w:val="007159EC"/>
    <w:rsid w:val="007163BE"/>
    <w:rsid w:val="007201F1"/>
    <w:rsid w:val="00721E27"/>
    <w:rsid w:val="00730831"/>
    <w:rsid w:val="00746864"/>
    <w:rsid w:val="00750F66"/>
    <w:rsid w:val="00753489"/>
    <w:rsid w:val="00767CCE"/>
    <w:rsid w:val="00771399"/>
    <w:rsid w:val="00780A3C"/>
    <w:rsid w:val="00784F64"/>
    <w:rsid w:val="007A0520"/>
    <w:rsid w:val="007A28D8"/>
    <w:rsid w:val="007A3F88"/>
    <w:rsid w:val="007A672F"/>
    <w:rsid w:val="007A68EA"/>
    <w:rsid w:val="007B2211"/>
    <w:rsid w:val="007B4735"/>
    <w:rsid w:val="007C12AE"/>
    <w:rsid w:val="007C313A"/>
    <w:rsid w:val="007C7CC9"/>
    <w:rsid w:val="007D43C5"/>
    <w:rsid w:val="007E3D51"/>
    <w:rsid w:val="007E7499"/>
    <w:rsid w:val="007F1022"/>
    <w:rsid w:val="007F3BB1"/>
    <w:rsid w:val="00811DD5"/>
    <w:rsid w:val="00814C2A"/>
    <w:rsid w:val="00815AFA"/>
    <w:rsid w:val="0082735E"/>
    <w:rsid w:val="008331EA"/>
    <w:rsid w:val="008352F5"/>
    <w:rsid w:val="00840416"/>
    <w:rsid w:val="00844CD9"/>
    <w:rsid w:val="008478B1"/>
    <w:rsid w:val="00867D3D"/>
    <w:rsid w:val="00871BB3"/>
    <w:rsid w:val="00891112"/>
    <w:rsid w:val="008922A5"/>
    <w:rsid w:val="008A248E"/>
    <w:rsid w:val="008A3CCF"/>
    <w:rsid w:val="008A7409"/>
    <w:rsid w:val="008C0861"/>
    <w:rsid w:val="008D3D35"/>
    <w:rsid w:val="008F5069"/>
    <w:rsid w:val="008F6361"/>
    <w:rsid w:val="00906B8E"/>
    <w:rsid w:val="009106DA"/>
    <w:rsid w:val="00915CB1"/>
    <w:rsid w:val="009160C4"/>
    <w:rsid w:val="00916A19"/>
    <w:rsid w:val="00922E74"/>
    <w:rsid w:val="00930738"/>
    <w:rsid w:val="009339EF"/>
    <w:rsid w:val="009406CE"/>
    <w:rsid w:val="0094551D"/>
    <w:rsid w:val="009504A3"/>
    <w:rsid w:val="00953B01"/>
    <w:rsid w:val="009551FD"/>
    <w:rsid w:val="0097155C"/>
    <w:rsid w:val="0097283A"/>
    <w:rsid w:val="00975D80"/>
    <w:rsid w:val="009A6F43"/>
    <w:rsid w:val="009A70E4"/>
    <w:rsid w:val="009B26D4"/>
    <w:rsid w:val="009C299F"/>
    <w:rsid w:val="009C7F07"/>
    <w:rsid w:val="009D021D"/>
    <w:rsid w:val="009D638B"/>
    <w:rsid w:val="009E28B6"/>
    <w:rsid w:val="009F638A"/>
    <w:rsid w:val="009F72BA"/>
    <w:rsid w:val="009F7791"/>
    <w:rsid w:val="00A01EE8"/>
    <w:rsid w:val="00A22720"/>
    <w:rsid w:val="00A23287"/>
    <w:rsid w:val="00A44C9A"/>
    <w:rsid w:val="00A5094E"/>
    <w:rsid w:val="00A61CB9"/>
    <w:rsid w:val="00A71F2F"/>
    <w:rsid w:val="00A85A5A"/>
    <w:rsid w:val="00A93AD7"/>
    <w:rsid w:val="00AB3F77"/>
    <w:rsid w:val="00AC7D2E"/>
    <w:rsid w:val="00AD2838"/>
    <w:rsid w:val="00AD519F"/>
    <w:rsid w:val="00AD7D45"/>
    <w:rsid w:val="00AE184F"/>
    <w:rsid w:val="00AE6690"/>
    <w:rsid w:val="00AF1DB2"/>
    <w:rsid w:val="00AF4140"/>
    <w:rsid w:val="00B0545C"/>
    <w:rsid w:val="00B06F9D"/>
    <w:rsid w:val="00B305DA"/>
    <w:rsid w:val="00B32E4E"/>
    <w:rsid w:val="00B34213"/>
    <w:rsid w:val="00B37E69"/>
    <w:rsid w:val="00B41734"/>
    <w:rsid w:val="00B517AC"/>
    <w:rsid w:val="00B53015"/>
    <w:rsid w:val="00B600DD"/>
    <w:rsid w:val="00B60356"/>
    <w:rsid w:val="00B60E62"/>
    <w:rsid w:val="00B62B00"/>
    <w:rsid w:val="00B63168"/>
    <w:rsid w:val="00B70786"/>
    <w:rsid w:val="00B7442C"/>
    <w:rsid w:val="00B75125"/>
    <w:rsid w:val="00B77CAD"/>
    <w:rsid w:val="00B83C97"/>
    <w:rsid w:val="00B83DCB"/>
    <w:rsid w:val="00BA595E"/>
    <w:rsid w:val="00BB1B78"/>
    <w:rsid w:val="00BB2854"/>
    <w:rsid w:val="00BD2BBB"/>
    <w:rsid w:val="00BE0908"/>
    <w:rsid w:val="00BE42EA"/>
    <w:rsid w:val="00BF77FA"/>
    <w:rsid w:val="00C3285F"/>
    <w:rsid w:val="00C37F2D"/>
    <w:rsid w:val="00C40B56"/>
    <w:rsid w:val="00C43B50"/>
    <w:rsid w:val="00C4693C"/>
    <w:rsid w:val="00C5765C"/>
    <w:rsid w:val="00C630D0"/>
    <w:rsid w:val="00C73B4E"/>
    <w:rsid w:val="00C77226"/>
    <w:rsid w:val="00C83CC9"/>
    <w:rsid w:val="00C84B90"/>
    <w:rsid w:val="00CA702D"/>
    <w:rsid w:val="00CB71A3"/>
    <w:rsid w:val="00CE4DC4"/>
    <w:rsid w:val="00CE57F2"/>
    <w:rsid w:val="00D05143"/>
    <w:rsid w:val="00D11AF3"/>
    <w:rsid w:val="00D50F7A"/>
    <w:rsid w:val="00D52046"/>
    <w:rsid w:val="00D56BA6"/>
    <w:rsid w:val="00D6130F"/>
    <w:rsid w:val="00D6623D"/>
    <w:rsid w:val="00D830C1"/>
    <w:rsid w:val="00D85E05"/>
    <w:rsid w:val="00D952D0"/>
    <w:rsid w:val="00D97200"/>
    <w:rsid w:val="00D97B86"/>
    <w:rsid w:val="00D97FDD"/>
    <w:rsid w:val="00DA5048"/>
    <w:rsid w:val="00DA689A"/>
    <w:rsid w:val="00DC3083"/>
    <w:rsid w:val="00DD2B15"/>
    <w:rsid w:val="00DE1FAE"/>
    <w:rsid w:val="00DE350F"/>
    <w:rsid w:val="00DF0932"/>
    <w:rsid w:val="00DF2690"/>
    <w:rsid w:val="00DF7B03"/>
    <w:rsid w:val="00E56313"/>
    <w:rsid w:val="00E62DCE"/>
    <w:rsid w:val="00E712FF"/>
    <w:rsid w:val="00E909F7"/>
    <w:rsid w:val="00EA225D"/>
    <w:rsid w:val="00ED215B"/>
    <w:rsid w:val="00ED35C4"/>
    <w:rsid w:val="00ED779D"/>
    <w:rsid w:val="00EE2503"/>
    <w:rsid w:val="00EE3615"/>
    <w:rsid w:val="00EF0AEC"/>
    <w:rsid w:val="00F1285B"/>
    <w:rsid w:val="00F1702C"/>
    <w:rsid w:val="00F357BC"/>
    <w:rsid w:val="00F377DE"/>
    <w:rsid w:val="00F40A2A"/>
    <w:rsid w:val="00F4433A"/>
    <w:rsid w:val="00F44DCD"/>
    <w:rsid w:val="00F5317C"/>
    <w:rsid w:val="00F5366D"/>
    <w:rsid w:val="00F62D56"/>
    <w:rsid w:val="00F65C0F"/>
    <w:rsid w:val="00F71AF0"/>
    <w:rsid w:val="00F74F57"/>
    <w:rsid w:val="00F81276"/>
    <w:rsid w:val="00F82245"/>
    <w:rsid w:val="00F96479"/>
    <w:rsid w:val="00FB6828"/>
    <w:rsid w:val="00FC2242"/>
    <w:rsid w:val="00FD72EE"/>
    <w:rsid w:val="00FE7140"/>
    <w:rsid w:val="00FE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6B8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A689A"/>
    <w:pPr>
      <w:keepNext/>
      <w:outlineLvl w:val="0"/>
    </w:pPr>
    <w:rPr>
      <w:b/>
      <w:sz w:val="3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24C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A24CF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EE3615"/>
    <w:rPr>
      <w:color w:val="0000FF"/>
      <w:u w:val="single"/>
    </w:rPr>
  </w:style>
  <w:style w:type="paragraph" w:styleId="Tekstprzypisukocowego">
    <w:name w:val="endnote text"/>
    <w:basedOn w:val="Normalny"/>
    <w:semiHidden/>
    <w:rsid w:val="007A0520"/>
  </w:style>
  <w:style w:type="character" w:styleId="Odwoanieprzypisukocowego">
    <w:name w:val="endnote reference"/>
    <w:basedOn w:val="Domylnaczcionkaakapitu"/>
    <w:semiHidden/>
    <w:rsid w:val="007A0520"/>
    <w:rPr>
      <w:vertAlign w:val="superscript"/>
    </w:rPr>
  </w:style>
  <w:style w:type="table" w:styleId="Tabela-Siatka">
    <w:name w:val="Table Grid"/>
    <w:basedOn w:val="Standardowy"/>
    <w:rsid w:val="00204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4A2EA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DA689A"/>
    <w:pPr>
      <w:spacing w:after="120"/>
      <w:ind w:left="283"/>
    </w:pPr>
  </w:style>
  <w:style w:type="paragraph" w:customStyle="1" w:styleId="Style4">
    <w:name w:val="Style4"/>
    <w:basedOn w:val="Normalny"/>
    <w:uiPriority w:val="99"/>
    <w:rsid w:val="00906B8E"/>
    <w:pPr>
      <w:spacing w:line="321" w:lineRule="exact"/>
      <w:jc w:val="both"/>
    </w:pPr>
  </w:style>
  <w:style w:type="paragraph" w:customStyle="1" w:styleId="Style8">
    <w:name w:val="Style8"/>
    <w:basedOn w:val="Normalny"/>
    <w:uiPriority w:val="99"/>
    <w:rsid w:val="00906B8E"/>
    <w:pPr>
      <w:spacing w:line="324" w:lineRule="exact"/>
      <w:ind w:firstLine="1980"/>
    </w:pPr>
  </w:style>
  <w:style w:type="paragraph" w:customStyle="1" w:styleId="Style9">
    <w:name w:val="Style9"/>
    <w:basedOn w:val="Normalny"/>
    <w:uiPriority w:val="99"/>
    <w:rsid w:val="00906B8E"/>
    <w:pPr>
      <w:jc w:val="center"/>
    </w:pPr>
  </w:style>
  <w:style w:type="paragraph" w:customStyle="1" w:styleId="Style11">
    <w:name w:val="Style11"/>
    <w:basedOn w:val="Normalny"/>
    <w:uiPriority w:val="99"/>
    <w:rsid w:val="00906B8E"/>
    <w:pPr>
      <w:jc w:val="center"/>
    </w:pPr>
  </w:style>
  <w:style w:type="paragraph" w:customStyle="1" w:styleId="Style17">
    <w:name w:val="Style17"/>
    <w:basedOn w:val="Normalny"/>
    <w:uiPriority w:val="99"/>
    <w:rsid w:val="00906B8E"/>
  </w:style>
  <w:style w:type="character" w:customStyle="1" w:styleId="FontStyle29">
    <w:name w:val="Font Style29"/>
    <w:uiPriority w:val="99"/>
    <w:rsid w:val="00906B8E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7">
    <w:name w:val="Font Style37"/>
    <w:uiPriority w:val="99"/>
    <w:rsid w:val="00906B8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40">
    <w:name w:val="Font Style40"/>
    <w:uiPriority w:val="99"/>
    <w:rsid w:val="00906B8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906B8E"/>
    <w:pPr>
      <w:ind w:left="720"/>
      <w:contextualSpacing/>
    </w:pPr>
  </w:style>
  <w:style w:type="character" w:styleId="Odwoaniedokomentarza">
    <w:name w:val="annotation reference"/>
    <w:basedOn w:val="Domylnaczcionkaakapitu"/>
    <w:rsid w:val="0064767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476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47671"/>
  </w:style>
  <w:style w:type="paragraph" w:styleId="Tematkomentarza">
    <w:name w:val="annotation subject"/>
    <w:basedOn w:val="Tekstkomentarza"/>
    <w:next w:val="Tekstkomentarza"/>
    <w:link w:val="TematkomentarzaZnak"/>
    <w:rsid w:val="00647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47671"/>
    <w:rPr>
      <w:b/>
      <w:bCs/>
    </w:rPr>
  </w:style>
  <w:style w:type="paragraph" w:customStyle="1" w:styleId="Default">
    <w:name w:val="Default"/>
    <w:rsid w:val="00B6035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6F0C1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6B8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A689A"/>
    <w:pPr>
      <w:keepNext/>
      <w:outlineLvl w:val="0"/>
    </w:pPr>
    <w:rPr>
      <w:b/>
      <w:sz w:val="3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24C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A24CF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EE3615"/>
    <w:rPr>
      <w:color w:val="0000FF"/>
      <w:u w:val="single"/>
    </w:rPr>
  </w:style>
  <w:style w:type="paragraph" w:styleId="Tekstprzypisukocowego">
    <w:name w:val="endnote text"/>
    <w:basedOn w:val="Normalny"/>
    <w:semiHidden/>
    <w:rsid w:val="007A0520"/>
  </w:style>
  <w:style w:type="character" w:styleId="Odwoanieprzypisukocowego">
    <w:name w:val="endnote reference"/>
    <w:basedOn w:val="Domylnaczcionkaakapitu"/>
    <w:semiHidden/>
    <w:rsid w:val="007A0520"/>
    <w:rPr>
      <w:vertAlign w:val="superscript"/>
    </w:rPr>
  </w:style>
  <w:style w:type="table" w:styleId="Tabela-Siatka">
    <w:name w:val="Table Grid"/>
    <w:basedOn w:val="Standardowy"/>
    <w:rsid w:val="00204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4A2EA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DA689A"/>
    <w:pPr>
      <w:spacing w:after="120"/>
      <w:ind w:left="283"/>
    </w:pPr>
  </w:style>
  <w:style w:type="paragraph" w:customStyle="1" w:styleId="Style4">
    <w:name w:val="Style4"/>
    <w:basedOn w:val="Normalny"/>
    <w:uiPriority w:val="99"/>
    <w:rsid w:val="00906B8E"/>
    <w:pPr>
      <w:spacing w:line="321" w:lineRule="exact"/>
      <w:jc w:val="both"/>
    </w:pPr>
  </w:style>
  <w:style w:type="paragraph" w:customStyle="1" w:styleId="Style8">
    <w:name w:val="Style8"/>
    <w:basedOn w:val="Normalny"/>
    <w:uiPriority w:val="99"/>
    <w:rsid w:val="00906B8E"/>
    <w:pPr>
      <w:spacing w:line="324" w:lineRule="exact"/>
      <w:ind w:firstLine="1980"/>
    </w:pPr>
  </w:style>
  <w:style w:type="paragraph" w:customStyle="1" w:styleId="Style9">
    <w:name w:val="Style9"/>
    <w:basedOn w:val="Normalny"/>
    <w:uiPriority w:val="99"/>
    <w:rsid w:val="00906B8E"/>
    <w:pPr>
      <w:jc w:val="center"/>
    </w:pPr>
  </w:style>
  <w:style w:type="paragraph" w:customStyle="1" w:styleId="Style11">
    <w:name w:val="Style11"/>
    <w:basedOn w:val="Normalny"/>
    <w:uiPriority w:val="99"/>
    <w:rsid w:val="00906B8E"/>
    <w:pPr>
      <w:jc w:val="center"/>
    </w:pPr>
  </w:style>
  <w:style w:type="paragraph" w:customStyle="1" w:styleId="Style17">
    <w:name w:val="Style17"/>
    <w:basedOn w:val="Normalny"/>
    <w:uiPriority w:val="99"/>
    <w:rsid w:val="00906B8E"/>
  </w:style>
  <w:style w:type="character" w:customStyle="1" w:styleId="FontStyle29">
    <w:name w:val="Font Style29"/>
    <w:uiPriority w:val="99"/>
    <w:rsid w:val="00906B8E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7">
    <w:name w:val="Font Style37"/>
    <w:uiPriority w:val="99"/>
    <w:rsid w:val="00906B8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40">
    <w:name w:val="Font Style40"/>
    <w:uiPriority w:val="99"/>
    <w:rsid w:val="00906B8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906B8E"/>
    <w:pPr>
      <w:ind w:left="720"/>
      <w:contextualSpacing/>
    </w:pPr>
  </w:style>
  <w:style w:type="character" w:styleId="Odwoaniedokomentarza">
    <w:name w:val="annotation reference"/>
    <w:basedOn w:val="Domylnaczcionkaakapitu"/>
    <w:rsid w:val="0064767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476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47671"/>
  </w:style>
  <w:style w:type="paragraph" w:styleId="Tematkomentarza">
    <w:name w:val="annotation subject"/>
    <w:basedOn w:val="Tekstkomentarza"/>
    <w:next w:val="Tekstkomentarza"/>
    <w:link w:val="TematkomentarzaZnak"/>
    <w:rsid w:val="00647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47671"/>
    <w:rPr>
      <w:b/>
      <w:bCs/>
    </w:rPr>
  </w:style>
  <w:style w:type="paragraph" w:customStyle="1" w:styleId="Default">
    <w:name w:val="Default"/>
    <w:rsid w:val="00B6035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6F0C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9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ormularze%20PUP\pismo%20przewodnie%20POKL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5E60B-9690-4B29-B5C5-9A0E0B874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przewodnie POKL</Template>
  <TotalTime>81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UMOWA(WZÓR) - Nr RA-………………</vt:lpstr>
    </vt:vector>
  </TitlesOfParts>
  <Company>Powiatowy Urząd Pracy w Leżajsku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UMOWA(WZÓR) - Nr RA-………………</dc:title>
  <dc:creator>Małgorzata Bęben</dc:creator>
  <cp:lastModifiedBy>Małgorzata Bęben</cp:lastModifiedBy>
  <cp:revision>13</cp:revision>
  <cp:lastPrinted>2014-07-29T11:40:00Z</cp:lastPrinted>
  <dcterms:created xsi:type="dcterms:W3CDTF">2014-07-24T12:37:00Z</dcterms:created>
  <dcterms:modified xsi:type="dcterms:W3CDTF">2014-07-29T11:59:00Z</dcterms:modified>
</cp:coreProperties>
</file>