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930" w:rsidRPr="00174B05" w:rsidRDefault="00477509" w:rsidP="00541930">
      <w:pPr>
        <w:pStyle w:val="Style24"/>
        <w:widowControl/>
        <w:spacing w:before="114" w:line="291" w:lineRule="exact"/>
        <w:ind w:left="353"/>
        <w:jc w:val="right"/>
        <w:rPr>
          <w:rStyle w:val="FontStyle51"/>
          <w:rFonts w:asciiTheme="minorHAnsi" w:hAnsiTheme="minorHAnsi" w:cs="Times New Roman"/>
          <w:i/>
          <w:sz w:val="24"/>
          <w:szCs w:val="24"/>
        </w:rPr>
      </w:pPr>
      <w:r w:rsidRPr="00174B05">
        <w:rPr>
          <w:rStyle w:val="FontStyle51"/>
          <w:rFonts w:asciiTheme="minorHAnsi" w:hAnsiTheme="minorHAnsi" w:cs="Times New Roman"/>
          <w:i/>
          <w:sz w:val="24"/>
          <w:szCs w:val="24"/>
        </w:rPr>
        <w:t>Załącznik nr 3</w:t>
      </w:r>
    </w:p>
    <w:p w:rsidR="00541930" w:rsidRPr="00174B05" w:rsidRDefault="00541930" w:rsidP="00541930">
      <w:pPr>
        <w:rPr>
          <w:rStyle w:val="FontStyle51"/>
          <w:rFonts w:asciiTheme="minorHAnsi" w:eastAsiaTheme="minorEastAsia" w:hAnsiTheme="minorHAnsi"/>
          <w:sz w:val="24"/>
          <w:szCs w:val="24"/>
        </w:rPr>
      </w:pPr>
    </w:p>
    <w:p w:rsidR="00541930" w:rsidRPr="00174B05" w:rsidRDefault="00477509" w:rsidP="00541930">
      <w:pPr>
        <w:jc w:val="center"/>
        <w:rPr>
          <w:rStyle w:val="FontStyle51"/>
          <w:rFonts w:asciiTheme="minorHAnsi" w:eastAsiaTheme="minorEastAsia" w:hAnsiTheme="minorHAnsi"/>
          <w:b/>
          <w:sz w:val="24"/>
          <w:szCs w:val="24"/>
        </w:rPr>
      </w:pPr>
      <w:r w:rsidRPr="00174B05">
        <w:rPr>
          <w:rStyle w:val="FontStyle51"/>
          <w:rFonts w:asciiTheme="minorHAnsi" w:eastAsiaTheme="minorEastAsia" w:hAnsiTheme="minorHAnsi"/>
          <w:b/>
          <w:sz w:val="24"/>
          <w:szCs w:val="24"/>
        </w:rPr>
        <w:t>PRPOOZYCJA MENU</w:t>
      </w:r>
    </w:p>
    <w:p w:rsidR="00541930" w:rsidRDefault="00541930" w:rsidP="00541930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</w:p>
    <w:p w:rsidR="00174B05" w:rsidRPr="00174B05" w:rsidRDefault="00174B05" w:rsidP="00541930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  <w:bookmarkStart w:id="0" w:name="_GoBack"/>
      <w:bookmarkEnd w:id="0"/>
    </w:p>
    <w:p w:rsidR="00541930" w:rsidRPr="00174B05" w:rsidRDefault="00477509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Kawa rozpuszczalna,</w:t>
      </w:r>
    </w:p>
    <w:p w:rsidR="00477509" w:rsidRPr="00174B05" w:rsidRDefault="00477509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kawa parzona,</w:t>
      </w:r>
    </w:p>
    <w:p w:rsidR="00477509" w:rsidRPr="00174B05" w:rsidRDefault="00477509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cukier,</w:t>
      </w:r>
    </w:p>
    <w:p w:rsidR="00477509" w:rsidRPr="00174B05" w:rsidRDefault="00477509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cytryny,</w:t>
      </w:r>
    </w:p>
    <w:p w:rsidR="00477509" w:rsidRPr="00174B05" w:rsidRDefault="00477509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mleko do kawy,</w:t>
      </w:r>
    </w:p>
    <w:p w:rsidR="00477509" w:rsidRPr="00174B05" w:rsidRDefault="00477509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woda gazowana,</w:t>
      </w:r>
    </w:p>
    <w:p w:rsidR="00477509" w:rsidRPr="00174B05" w:rsidRDefault="00477509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 xml:space="preserve">woda niegazowana, </w:t>
      </w:r>
    </w:p>
    <w:p w:rsidR="00477509" w:rsidRPr="00174B05" w:rsidRDefault="00477509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 xml:space="preserve">herbata </w:t>
      </w:r>
      <w:proofErr w:type="spellStart"/>
      <w:r w:rsidRPr="00174B05">
        <w:rPr>
          <w:rFonts w:asciiTheme="minorHAnsi" w:hAnsiTheme="minorHAnsi"/>
        </w:rPr>
        <w:t>expresowa</w:t>
      </w:r>
      <w:proofErr w:type="spellEnd"/>
      <w:r w:rsidRPr="00174B05">
        <w:rPr>
          <w:rFonts w:asciiTheme="minorHAnsi" w:hAnsiTheme="minorHAnsi"/>
        </w:rPr>
        <w:t xml:space="preserve"> (2 rodzaje)</w:t>
      </w:r>
      <w:r w:rsidR="00174B05" w:rsidRPr="00174B05">
        <w:rPr>
          <w:rFonts w:asciiTheme="minorHAnsi" w:hAnsiTheme="minorHAnsi"/>
        </w:rPr>
        <w:t xml:space="preserve"> ……………………………………………………………………………………………………….</w:t>
      </w:r>
    </w:p>
    <w:p w:rsidR="00477509" w:rsidRPr="00174B05" w:rsidRDefault="00174B05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 xml:space="preserve">soki (2 rodzaje) </w:t>
      </w:r>
      <w:r>
        <w:rPr>
          <w:rFonts w:asciiTheme="minorHAnsi" w:hAnsiTheme="minorHAnsi"/>
        </w:rPr>
        <w:t>.</w:t>
      </w:r>
      <w:r w:rsidRPr="00174B05">
        <w:rPr>
          <w:rFonts w:asciiTheme="minorHAnsi" w:hAnsiTheme="minorHAnsi"/>
        </w:rPr>
        <w:t>………………………………………………………………………………………………………………………………</w:t>
      </w:r>
    </w:p>
    <w:p w:rsidR="00174B05" w:rsidRDefault="00174B05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ciasta (co najmniej 2 rodzaje)   ……………………………………………………………..............................................</w:t>
      </w:r>
    </w:p>
    <w:p w:rsidR="00174B05" w:rsidRPr="00174B05" w:rsidRDefault="00174B05" w:rsidP="00541930">
      <w:pPr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………………………………………………………………………………………………………………………………………………………..</w:t>
      </w:r>
    </w:p>
    <w:p w:rsidR="00174B05" w:rsidRDefault="00174B05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ciastka słodkie (co najmniej 2 rodzaje) ……………………………………………………………………………………………</w:t>
      </w:r>
    </w:p>
    <w:p w:rsidR="00174B05" w:rsidRPr="00174B05" w:rsidRDefault="00174B05" w:rsidP="00541930">
      <w:pPr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………………………………………………………………………………………………………………………………………………………..</w:t>
      </w:r>
    </w:p>
    <w:p w:rsidR="00174B05" w:rsidRPr="00174B05" w:rsidRDefault="00174B05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przekąski (tartinki) ………………………………………………………………………………………………………………………….</w:t>
      </w:r>
    </w:p>
    <w:p w:rsidR="00174B05" w:rsidRPr="00174B05" w:rsidRDefault="00174B05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……………………………………………………………………………………………………………………………………………………….</w:t>
      </w:r>
      <w:r>
        <w:rPr>
          <w:rFonts w:asciiTheme="minorHAnsi" w:hAnsiTheme="minorHAnsi"/>
        </w:rPr>
        <w:t>.</w:t>
      </w:r>
    </w:p>
    <w:p w:rsidR="00174B05" w:rsidRPr="00174B05" w:rsidRDefault="00174B05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477509" w:rsidRPr="00174B05" w:rsidRDefault="00477509" w:rsidP="00541930">
      <w:pPr>
        <w:rPr>
          <w:rFonts w:asciiTheme="minorHAnsi" w:hAnsiTheme="minorHAnsi"/>
        </w:rPr>
      </w:pPr>
    </w:p>
    <w:p w:rsidR="00541930" w:rsidRPr="00174B05" w:rsidRDefault="00541930" w:rsidP="00541930">
      <w:pPr>
        <w:rPr>
          <w:rFonts w:asciiTheme="minorHAnsi" w:hAnsiTheme="minorHAnsi"/>
        </w:rPr>
      </w:pPr>
    </w:p>
    <w:p w:rsidR="00541930" w:rsidRPr="00174B05" w:rsidRDefault="00541930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Miejscowość: ………………………………………………., dnia: ………………………………….………….</w:t>
      </w:r>
    </w:p>
    <w:p w:rsidR="00541930" w:rsidRPr="00174B05" w:rsidRDefault="00541930" w:rsidP="00541930">
      <w:pPr>
        <w:rPr>
          <w:rFonts w:asciiTheme="minorHAnsi" w:hAnsiTheme="minorHAnsi"/>
        </w:rPr>
      </w:pPr>
    </w:p>
    <w:p w:rsidR="00541930" w:rsidRPr="00174B05" w:rsidRDefault="00541930" w:rsidP="00541930">
      <w:pPr>
        <w:rPr>
          <w:rFonts w:asciiTheme="minorHAnsi" w:hAnsiTheme="minorHAnsi"/>
        </w:rPr>
      </w:pPr>
    </w:p>
    <w:p w:rsidR="00541930" w:rsidRPr="00174B05" w:rsidRDefault="00541930" w:rsidP="00541930">
      <w:pPr>
        <w:rPr>
          <w:rFonts w:asciiTheme="minorHAnsi" w:hAnsiTheme="minorHAnsi"/>
        </w:rPr>
      </w:pPr>
    </w:p>
    <w:p w:rsidR="00541930" w:rsidRPr="00174B05" w:rsidRDefault="00541930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t>………………………………………………………………………….</w:t>
      </w:r>
    </w:p>
    <w:p w:rsidR="00541930" w:rsidRPr="00174B05" w:rsidRDefault="00541930" w:rsidP="00541930">
      <w:pPr>
        <w:rPr>
          <w:rFonts w:asciiTheme="minorHAnsi" w:hAnsiTheme="minorHAnsi"/>
        </w:rPr>
      </w:pPr>
      <w:r w:rsidRPr="00174B05">
        <w:rPr>
          <w:rFonts w:asciiTheme="minorHAnsi" w:hAnsiTheme="minorHAnsi"/>
        </w:rPr>
        <w:lastRenderedPageBreak/>
        <w:t>Pieczęć Wykonawcy i podpis osoby uprawnionej</w:t>
      </w:r>
    </w:p>
    <w:p w:rsidR="00295393" w:rsidRPr="00174B05" w:rsidRDefault="00295393" w:rsidP="00CD0701"/>
    <w:sectPr w:rsidR="00295393" w:rsidRPr="00174B05" w:rsidSect="00581C4A">
      <w:headerReference w:type="default" r:id="rId8"/>
      <w:footerReference w:type="default" r:id="rId9"/>
      <w:pgSz w:w="11906" w:h="16838"/>
      <w:pgMar w:top="1417" w:right="1133" w:bottom="993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C38" w:rsidRDefault="00410C38" w:rsidP="001B0182">
      <w:r>
        <w:separator/>
      </w:r>
    </w:p>
  </w:endnote>
  <w:endnote w:type="continuationSeparator" w:id="0">
    <w:p w:rsidR="00410C38" w:rsidRDefault="00410C38" w:rsidP="001B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5FDDC96" wp14:editId="17043F23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współfinansowany </w:t>
    </w:r>
    <w:r w:rsidR="00587535">
      <w:rPr>
        <w:rFonts w:ascii="Arial" w:hAnsi="Arial" w:cs="Arial"/>
        <w:sz w:val="18"/>
        <w:szCs w:val="18"/>
      </w:rPr>
      <w:t xml:space="preserve">ze środków </w:t>
    </w:r>
    <w:r w:rsidRPr="005C1BB6">
      <w:rPr>
        <w:rFonts w:ascii="Arial" w:hAnsi="Arial" w:cs="Arial"/>
        <w:sz w:val="18"/>
        <w:szCs w:val="18"/>
      </w:rPr>
      <w:t>Uni</w:t>
    </w:r>
    <w:r w:rsidR="00587535">
      <w:rPr>
        <w:rFonts w:ascii="Arial" w:hAnsi="Arial" w:cs="Arial"/>
        <w:sz w:val="18"/>
        <w:szCs w:val="18"/>
      </w:rPr>
      <w:t>i</w:t>
    </w:r>
    <w:r w:rsidRPr="005C1BB6">
      <w:rPr>
        <w:rFonts w:ascii="Arial" w:hAnsi="Arial" w:cs="Arial"/>
        <w:sz w:val="18"/>
        <w:szCs w:val="18"/>
      </w:rPr>
      <w:t xml:space="preserve"> Europejsk</w:t>
    </w:r>
    <w:r w:rsidR="00587535">
      <w:rPr>
        <w:rFonts w:ascii="Arial" w:hAnsi="Arial" w:cs="Arial"/>
        <w:sz w:val="18"/>
        <w:szCs w:val="18"/>
      </w:rPr>
      <w:t>iej</w:t>
    </w:r>
    <w:r w:rsidRPr="005C1BB6">
      <w:rPr>
        <w:rFonts w:ascii="Arial" w:hAnsi="Arial" w:cs="Arial"/>
        <w:sz w:val="18"/>
        <w:szCs w:val="18"/>
      </w:rPr>
      <w:t xml:space="preserve"> w ramach Europejskiego Funduszu Społecznego</w:t>
    </w:r>
  </w:p>
  <w:p w:rsidR="00A21A0E" w:rsidRPr="00A21A0E" w:rsidRDefault="00A21A0E" w:rsidP="00A21A0E">
    <w:pPr>
      <w:jc w:val="center"/>
      <w:rPr>
        <w:sz w:val="18"/>
        <w:szCs w:val="20"/>
      </w:rPr>
    </w:pPr>
    <w:r w:rsidRPr="00A21A0E">
      <w:rPr>
        <w:sz w:val="20"/>
        <w:szCs w:val="20"/>
      </w:rPr>
      <w:t xml:space="preserve">Strona </w:t>
    </w:r>
    <w:r w:rsidRPr="00A21A0E">
      <w:rPr>
        <w:sz w:val="20"/>
        <w:szCs w:val="20"/>
      </w:rPr>
      <w:fldChar w:fldCharType="begin"/>
    </w:r>
    <w:r w:rsidRPr="00A21A0E">
      <w:rPr>
        <w:sz w:val="20"/>
        <w:szCs w:val="20"/>
      </w:rPr>
      <w:instrText xml:space="preserve"> PAGE </w:instrText>
    </w:r>
    <w:r w:rsidRPr="00A21A0E">
      <w:rPr>
        <w:sz w:val="20"/>
        <w:szCs w:val="20"/>
      </w:rPr>
      <w:fldChar w:fldCharType="separate"/>
    </w:r>
    <w:r w:rsidR="00174B05">
      <w:rPr>
        <w:noProof/>
        <w:sz w:val="20"/>
        <w:szCs w:val="20"/>
      </w:rPr>
      <w:t>1</w:t>
    </w:r>
    <w:r w:rsidRPr="00A21A0E">
      <w:rPr>
        <w:sz w:val="20"/>
        <w:szCs w:val="20"/>
      </w:rPr>
      <w:fldChar w:fldCharType="end"/>
    </w:r>
    <w:r w:rsidRPr="00A21A0E">
      <w:rPr>
        <w:sz w:val="20"/>
        <w:szCs w:val="20"/>
      </w:rPr>
      <w:t xml:space="preserve"> z </w:t>
    </w:r>
    <w:r w:rsidR="005A755A">
      <w:rPr>
        <w:sz w:val="20"/>
        <w:szCs w:val="20"/>
      </w:rPr>
      <w:t>1</w:t>
    </w:r>
  </w:p>
  <w:p w:rsidR="001B0182" w:rsidRPr="001B0182" w:rsidRDefault="001B0182" w:rsidP="001B0182">
    <w:pPr>
      <w:pStyle w:val="Stopka"/>
    </w:pPr>
  </w:p>
  <w:p w:rsidR="0085712B" w:rsidRDefault="0085712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C38" w:rsidRDefault="00410C38" w:rsidP="001B0182">
      <w:r>
        <w:separator/>
      </w:r>
    </w:p>
  </w:footnote>
  <w:footnote w:type="continuationSeparator" w:id="0">
    <w:p w:rsidR="00410C38" w:rsidRDefault="00410C38" w:rsidP="001B01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58"/>
      <w:gridCol w:w="3148"/>
      <w:gridCol w:w="3290"/>
    </w:tblGrid>
    <w:tr w:rsidR="001B0182" w:rsidTr="004D1403">
      <w:trPr>
        <w:trHeight w:val="1550"/>
      </w:trPr>
      <w:tc>
        <w:tcPr>
          <w:tcW w:w="3307" w:type="dxa"/>
          <w:vAlign w:val="center"/>
        </w:tcPr>
        <w:p w:rsidR="001B0182" w:rsidRDefault="001B0182" w:rsidP="004D1403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50F58FC1" wp14:editId="7798AD8F">
                <wp:extent cx="2122247" cy="10287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7050" cy="1031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7" w:type="dxa"/>
          <w:vAlign w:val="center"/>
        </w:tcPr>
        <w:p w:rsidR="001B0182" w:rsidRDefault="001B0182" w:rsidP="004D1403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37474DF9" wp14:editId="45870939">
                <wp:simplePos x="0" y="0"/>
                <wp:positionH relativeFrom="column">
                  <wp:posOffset>469265</wp:posOffset>
                </wp:positionH>
                <wp:positionV relativeFrom="paragraph">
                  <wp:posOffset>118110</wp:posOffset>
                </wp:positionV>
                <wp:extent cx="657225" cy="376555"/>
                <wp:effectExtent l="0" t="0" r="9525" b="4445"/>
                <wp:wrapNone/>
                <wp:docPr id="4" name="Obraz 4" descr="logo pup - gotowe corel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pup - gotowe corel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376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07" w:type="dxa"/>
          <w:vAlign w:val="center"/>
        </w:tcPr>
        <w:p w:rsidR="001B0182" w:rsidRDefault="001B0182" w:rsidP="004D1403">
          <w:pPr>
            <w:pStyle w:val="Nagwek"/>
            <w:jc w:val="right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68799949" wp14:editId="1BFA6D99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61312" behindDoc="0" locked="0" layoutInCell="1" allowOverlap="1" wp14:anchorId="714B4585" wp14:editId="6FB6EF55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 wp14:anchorId="58087EFF" wp14:editId="58FCE4DC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B0182" w:rsidRPr="004A19F7" w:rsidRDefault="001B0182" w:rsidP="004D1403">
          <w:pPr>
            <w:ind w:firstLine="708"/>
            <w:jc w:val="right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78E4BF29" wp14:editId="7A866FAB">
                <wp:simplePos x="0" y="0"/>
                <wp:positionH relativeFrom="column">
                  <wp:posOffset>450215</wp:posOffset>
                </wp:positionH>
                <wp:positionV relativeFrom="paragraph">
                  <wp:posOffset>100965</wp:posOffset>
                </wp:positionV>
                <wp:extent cx="1752600" cy="647700"/>
                <wp:effectExtent l="0" t="0" r="0" b="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B0182" w:rsidRDefault="001B0182">
    <w:pPr>
      <w:pStyle w:val="Nagwek"/>
    </w:pPr>
  </w:p>
  <w:p w:rsidR="0085712B" w:rsidRDefault="0085712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1BCA"/>
    <w:multiLevelType w:val="hybridMultilevel"/>
    <w:tmpl w:val="28C2272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0F27839"/>
    <w:multiLevelType w:val="hybridMultilevel"/>
    <w:tmpl w:val="AE581BA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011533C3"/>
    <w:multiLevelType w:val="hybridMultilevel"/>
    <w:tmpl w:val="6B040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45746"/>
    <w:multiLevelType w:val="hybridMultilevel"/>
    <w:tmpl w:val="BB6EFC54"/>
    <w:lvl w:ilvl="0" w:tplc="0415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4">
    <w:nsid w:val="2022649B"/>
    <w:multiLevelType w:val="hybridMultilevel"/>
    <w:tmpl w:val="CAD04406"/>
    <w:lvl w:ilvl="0" w:tplc="FEE67E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14ADD"/>
    <w:multiLevelType w:val="hybridMultilevel"/>
    <w:tmpl w:val="DFC426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6D7A16"/>
    <w:multiLevelType w:val="hybridMultilevel"/>
    <w:tmpl w:val="CAE2D29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3CE018BE"/>
    <w:multiLevelType w:val="hybridMultilevel"/>
    <w:tmpl w:val="CC14D0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112099F"/>
    <w:multiLevelType w:val="singleLevel"/>
    <w:tmpl w:val="986843D6"/>
    <w:lvl w:ilvl="0">
      <w:start w:val="1"/>
      <w:numFmt w:val="decimal"/>
      <w:lvlText w:val="%1."/>
      <w:legacy w:legacy="1" w:legacySpace="0" w:legacyIndent="349"/>
      <w:lvlJc w:val="left"/>
      <w:pPr>
        <w:ind w:left="0" w:firstLine="0"/>
      </w:pPr>
      <w:rPr>
        <w:rFonts w:ascii="Calibri" w:hAnsi="Calibri" w:hint="default"/>
      </w:rPr>
    </w:lvl>
  </w:abstractNum>
  <w:abstractNum w:abstractNumId="9">
    <w:nsid w:val="45254EA8"/>
    <w:multiLevelType w:val="hybridMultilevel"/>
    <w:tmpl w:val="C9846578"/>
    <w:lvl w:ilvl="0" w:tplc="FEA6B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45175"/>
    <w:multiLevelType w:val="hybridMultilevel"/>
    <w:tmpl w:val="1F28A8B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C2D0CEA"/>
    <w:multiLevelType w:val="hybridMultilevel"/>
    <w:tmpl w:val="611CFB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265B21"/>
    <w:multiLevelType w:val="hybridMultilevel"/>
    <w:tmpl w:val="4C444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B2294B"/>
    <w:multiLevelType w:val="hybridMultilevel"/>
    <w:tmpl w:val="223C9EE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53B45A3C"/>
    <w:multiLevelType w:val="hybridMultilevel"/>
    <w:tmpl w:val="17B8571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549108C1"/>
    <w:multiLevelType w:val="hybridMultilevel"/>
    <w:tmpl w:val="EC9A722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82D79A7"/>
    <w:multiLevelType w:val="hybridMultilevel"/>
    <w:tmpl w:val="D968F21A"/>
    <w:lvl w:ilvl="0" w:tplc="B7CCBD6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AB21C02"/>
    <w:multiLevelType w:val="hybridMultilevel"/>
    <w:tmpl w:val="8D4661D4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89A1ED7"/>
    <w:multiLevelType w:val="hybridMultilevel"/>
    <w:tmpl w:val="A5A4287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25F0826"/>
    <w:multiLevelType w:val="hybridMultilevel"/>
    <w:tmpl w:val="36189E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9D54F1"/>
    <w:multiLevelType w:val="hybridMultilevel"/>
    <w:tmpl w:val="BEF4395C"/>
    <w:lvl w:ilvl="0" w:tplc="0415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21">
    <w:nsid w:val="7F04238C"/>
    <w:multiLevelType w:val="multilevel"/>
    <w:tmpl w:val="E38E41AE"/>
    <w:lvl w:ilvl="0">
      <w:start w:val="1"/>
      <w:numFmt w:val="low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1">
      <w:start w:val="2"/>
      <w:numFmt w:val="lowerLetter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1"/>
      <w:numFmt w:val="lowerRoman"/>
      <w:lvlText w:val="%3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3">
      <w:start w:val="3"/>
      <w:numFmt w:val="decimal"/>
      <w:lvlText w:val="%4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4">
      <w:start w:val="1"/>
      <w:numFmt w:val="decimal"/>
      <w:lvlText w:val="%5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5">
      <w:start w:val="5"/>
      <w:numFmt w:val="upperRoman"/>
      <w:lvlText w:val="%6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6">
      <w:start w:val="1"/>
      <w:numFmt w:val="decimal"/>
      <w:lvlText w:val="%7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11"/>
  </w:num>
  <w:num w:numId="4">
    <w:abstractNumId w:val="19"/>
  </w:num>
  <w:num w:numId="5">
    <w:abstractNumId w:val="12"/>
  </w:num>
  <w:num w:numId="6">
    <w:abstractNumId w:val="17"/>
  </w:num>
  <w:num w:numId="7">
    <w:abstractNumId w:val="21"/>
  </w:num>
  <w:num w:numId="8">
    <w:abstractNumId w:val="16"/>
  </w:num>
  <w:num w:numId="9">
    <w:abstractNumId w:val="4"/>
  </w:num>
  <w:num w:numId="10">
    <w:abstractNumId w:val="9"/>
  </w:num>
  <w:num w:numId="11">
    <w:abstractNumId w:val="1"/>
  </w:num>
  <w:num w:numId="12">
    <w:abstractNumId w:val="13"/>
  </w:num>
  <w:num w:numId="13">
    <w:abstractNumId w:val="7"/>
  </w:num>
  <w:num w:numId="14">
    <w:abstractNumId w:val="10"/>
  </w:num>
  <w:num w:numId="15">
    <w:abstractNumId w:val="15"/>
  </w:num>
  <w:num w:numId="16">
    <w:abstractNumId w:val="6"/>
  </w:num>
  <w:num w:numId="17">
    <w:abstractNumId w:val="18"/>
  </w:num>
  <w:num w:numId="18">
    <w:abstractNumId w:val="20"/>
  </w:num>
  <w:num w:numId="19">
    <w:abstractNumId w:val="14"/>
  </w:num>
  <w:num w:numId="20">
    <w:abstractNumId w:val="3"/>
  </w:num>
  <w:num w:numId="21">
    <w:abstractNumId w:val="0"/>
  </w:num>
  <w:num w:numId="22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7F3"/>
    <w:rsid w:val="00026B36"/>
    <w:rsid w:val="0004287D"/>
    <w:rsid w:val="00054AD2"/>
    <w:rsid w:val="000D1A2D"/>
    <w:rsid w:val="000E3C12"/>
    <w:rsid w:val="00174B05"/>
    <w:rsid w:val="0019379B"/>
    <w:rsid w:val="00196F08"/>
    <w:rsid w:val="001B0182"/>
    <w:rsid w:val="00204D7D"/>
    <w:rsid w:val="002059AD"/>
    <w:rsid w:val="002308E6"/>
    <w:rsid w:val="002412EE"/>
    <w:rsid w:val="00295393"/>
    <w:rsid w:val="002C4420"/>
    <w:rsid w:val="0030487B"/>
    <w:rsid w:val="003312D1"/>
    <w:rsid w:val="003551D3"/>
    <w:rsid w:val="0037484B"/>
    <w:rsid w:val="003861C6"/>
    <w:rsid w:val="003A1815"/>
    <w:rsid w:val="003A4E90"/>
    <w:rsid w:val="003C17F3"/>
    <w:rsid w:val="00410C38"/>
    <w:rsid w:val="00417C16"/>
    <w:rsid w:val="00427045"/>
    <w:rsid w:val="00471CA6"/>
    <w:rsid w:val="00477509"/>
    <w:rsid w:val="00486B78"/>
    <w:rsid w:val="004A2B7A"/>
    <w:rsid w:val="004B32BD"/>
    <w:rsid w:val="004B36A4"/>
    <w:rsid w:val="004D1403"/>
    <w:rsid w:val="00503A3C"/>
    <w:rsid w:val="005073D9"/>
    <w:rsid w:val="00541930"/>
    <w:rsid w:val="00541D3D"/>
    <w:rsid w:val="0055451D"/>
    <w:rsid w:val="00581C4A"/>
    <w:rsid w:val="00587535"/>
    <w:rsid w:val="00594139"/>
    <w:rsid w:val="005A5214"/>
    <w:rsid w:val="005A755A"/>
    <w:rsid w:val="005B223C"/>
    <w:rsid w:val="005B403B"/>
    <w:rsid w:val="005C4D18"/>
    <w:rsid w:val="005D173A"/>
    <w:rsid w:val="005E0612"/>
    <w:rsid w:val="005E275D"/>
    <w:rsid w:val="005E3B4B"/>
    <w:rsid w:val="0060764A"/>
    <w:rsid w:val="00613681"/>
    <w:rsid w:val="00616360"/>
    <w:rsid w:val="0062438F"/>
    <w:rsid w:val="00674B74"/>
    <w:rsid w:val="006A6BBD"/>
    <w:rsid w:val="006C4727"/>
    <w:rsid w:val="006C6762"/>
    <w:rsid w:val="006C73EC"/>
    <w:rsid w:val="006E373F"/>
    <w:rsid w:val="006F09B9"/>
    <w:rsid w:val="00706917"/>
    <w:rsid w:val="00707366"/>
    <w:rsid w:val="00726767"/>
    <w:rsid w:val="00735998"/>
    <w:rsid w:val="00742461"/>
    <w:rsid w:val="00797B49"/>
    <w:rsid w:val="007C328A"/>
    <w:rsid w:val="007E2E65"/>
    <w:rsid w:val="0085712B"/>
    <w:rsid w:val="008C2C32"/>
    <w:rsid w:val="008D1CD0"/>
    <w:rsid w:val="008E0EC9"/>
    <w:rsid w:val="00916E55"/>
    <w:rsid w:val="00976631"/>
    <w:rsid w:val="009C4A86"/>
    <w:rsid w:val="009D2F92"/>
    <w:rsid w:val="009D671D"/>
    <w:rsid w:val="00A02302"/>
    <w:rsid w:val="00A02896"/>
    <w:rsid w:val="00A11DC4"/>
    <w:rsid w:val="00A14ED9"/>
    <w:rsid w:val="00A21A0E"/>
    <w:rsid w:val="00A407E3"/>
    <w:rsid w:val="00A56749"/>
    <w:rsid w:val="00AA004A"/>
    <w:rsid w:val="00AA2278"/>
    <w:rsid w:val="00AA5859"/>
    <w:rsid w:val="00AB104F"/>
    <w:rsid w:val="00AF1D57"/>
    <w:rsid w:val="00B10E54"/>
    <w:rsid w:val="00B1660D"/>
    <w:rsid w:val="00B2756D"/>
    <w:rsid w:val="00B337EE"/>
    <w:rsid w:val="00BA1272"/>
    <w:rsid w:val="00C01906"/>
    <w:rsid w:val="00C5460D"/>
    <w:rsid w:val="00C644DD"/>
    <w:rsid w:val="00CC4471"/>
    <w:rsid w:val="00CD0701"/>
    <w:rsid w:val="00CD5E91"/>
    <w:rsid w:val="00D822B6"/>
    <w:rsid w:val="00DA0A51"/>
    <w:rsid w:val="00DA59FB"/>
    <w:rsid w:val="00DB2762"/>
    <w:rsid w:val="00DB3F46"/>
    <w:rsid w:val="00DB7AB6"/>
    <w:rsid w:val="00DC0657"/>
    <w:rsid w:val="00E05BBD"/>
    <w:rsid w:val="00EF24BE"/>
    <w:rsid w:val="00F066AD"/>
    <w:rsid w:val="00FB27F8"/>
    <w:rsid w:val="00FC7EB2"/>
    <w:rsid w:val="00FD1317"/>
    <w:rsid w:val="00FF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17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1">
    <w:name w:val="Style1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1">
    <w:name w:val="Style2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5">
    <w:name w:val="Style25"/>
    <w:basedOn w:val="Normalny"/>
    <w:uiPriority w:val="99"/>
    <w:rsid w:val="003A4E90"/>
    <w:pPr>
      <w:widowControl w:val="0"/>
      <w:autoSpaceDE w:val="0"/>
      <w:autoSpaceDN w:val="0"/>
      <w:adjustRightInd w:val="0"/>
      <w:spacing w:line="181" w:lineRule="exact"/>
      <w:ind w:hanging="125"/>
      <w:jc w:val="both"/>
    </w:pPr>
    <w:rPr>
      <w:rFonts w:eastAsiaTheme="minorEastAsia"/>
    </w:rPr>
  </w:style>
  <w:style w:type="character" w:customStyle="1" w:styleId="FontStyle42">
    <w:name w:val="Font Style42"/>
    <w:basedOn w:val="Domylnaczcionkaakapitu"/>
    <w:uiPriority w:val="99"/>
    <w:rsid w:val="003A4E90"/>
    <w:rPr>
      <w:rFonts w:ascii="Arial" w:hAnsi="Arial" w:cs="Arial" w:hint="default"/>
      <w:color w:val="000000"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3A4E90"/>
    <w:rPr>
      <w:rFonts w:ascii="Arial" w:hAnsi="Arial" w:cs="Arial" w:hint="default"/>
      <w:b/>
      <w:bCs/>
      <w:color w:val="000000"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3A4E90"/>
    <w:rPr>
      <w:rFonts w:ascii="Arial" w:hAnsi="Arial" w:cs="Arial" w:hint="default"/>
      <w:i/>
      <w:iCs/>
      <w:color w:val="000000"/>
      <w:sz w:val="14"/>
      <w:szCs w:val="14"/>
    </w:rPr>
  </w:style>
  <w:style w:type="character" w:customStyle="1" w:styleId="Nagweklubstopka">
    <w:name w:val="Nagłówek lub stopka_"/>
    <w:basedOn w:val="Domylnaczcionkaakapitu"/>
    <w:link w:val="Nagweklubstopka0"/>
    <w:rsid w:val="00C5460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PogrubienieNagweklubstopkaSylfaen95pt">
    <w:name w:val="Pogrubienie;Nagłówek lub stopka + Sylfaen;9;5 pt"/>
    <w:basedOn w:val="Nagweklubstopka"/>
    <w:rsid w:val="00C5460D"/>
    <w:rPr>
      <w:rFonts w:ascii="Sylfaen" w:eastAsia="Sylfaen" w:hAnsi="Sylfaen" w:cs="Sylfaen"/>
      <w:b/>
      <w:bCs/>
      <w:spacing w:val="0"/>
      <w:sz w:val="19"/>
      <w:szCs w:val="19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C5460D"/>
    <w:pPr>
      <w:shd w:val="clear" w:color="auto" w:fill="FFFFFF"/>
    </w:pPr>
    <w:rPr>
      <w:sz w:val="20"/>
      <w:szCs w:val="20"/>
      <w:lang w:eastAsia="en-US"/>
    </w:rPr>
  </w:style>
  <w:style w:type="paragraph" w:customStyle="1" w:styleId="Style19">
    <w:name w:val="Style19"/>
    <w:basedOn w:val="Normalny"/>
    <w:uiPriority w:val="99"/>
    <w:rsid w:val="00541930"/>
    <w:pPr>
      <w:widowControl w:val="0"/>
      <w:autoSpaceDE w:val="0"/>
      <w:autoSpaceDN w:val="0"/>
      <w:adjustRightInd w:val="0"/>
      <w:spacing w:line="291" w:lineRule="exact"/>
      <w:ind w:hanging="349"/>
    </w:pPr>
    <w:rPr>
      <w:rFonts w:ascii="Constantia" w:eastAsiaTheme="minorEastAsia" w:hAnsi="Constantia" w:cstheme="minorBidi"/>
    </w:rPr>
  </w:style>
  <w:style w:type="paragraph" w:customStyle="1" w:styleId="Style24">
    <w:name w:val="Style24"/>
    <w:basedOn w:val="Normalny"/>
    <w:uiPriority w:val="99"/>
    <w:rsid w:val="00541930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character" w:customStyle="1" w:styleId="FontStyle51">
    <w:name w:val="Font Style51"/>
    <w:basedOn w:val="Domylnaczcionkaakapitu"/>
    <w:uiPriority w:val="99"/>
    <w:rsid w:val="00541930"/>
    <w:rPr>
      <w:rFonts w:ascii="Calibri" w:hAnsi="Calibri" w:cs="Calibri" w:hint="default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17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1">
    <w:name w:val="Style1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1">
    <w:name w:val="Style2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5">
    <w:name w:val="Style25"/>
    <w:basedOn w:val="Normalny"/>
    <w:uiPriority w:val="99"/>
    <w:rsid w:val="003A4E90"/>
    <w:pPr>
      <w:widowControl w:val="0"/>
      <w:autoSpaceDE w:val="0"/>
      <w:autoSpaceDN w:val="0"/>
      <w:adjustRightInd w:val="0"/>
      <w:spacing w:line="181" w:lineRule="exact"/>
      <w:ind w:hanging="125"/>
      <w:jc w:val="both"/>
    </w:pPr>
    <w:rPr>
      <w:rFonts w:eastAsiaTheme="minorEastAsia"/>
    </w:rPr>
  </w:style>
  <w:style w:type="character" w:customStyle="1" w:styleId="FontStyle42">
    <w:name w:val="Font Style42"/>
    <w:basedOn w:val="Domylnaczcionkaakapitu"/>
    <w:uiPriority w:val="99"/>
    <w:rsid w:val="003A4E90"/>
    <w:rPr>
      <w:rFonts w:ascii="Arial" w:hAnsi="Arial" w:cs="Arial" w:hint="default"/>
      <w:color w:val="000000"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3A4E90"/>
    <w:rPr>
      <w:rFonts w:ascii="Arial" w:hAnsi="Arial" w:cs="Arial" w:hint="default"/>
      <w:b/>
      <w:bCs/>
      <w:color w:val="000000"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3A4E90"/>
    <w:rPr>
      <w:rFonts w:ascii="Arial" w:hAnsi="Arial" w:cs="Arial" w:hint="default"/>
      <w:i/>
      <w:iCs/>
      <w:color w:val="000000"/>
      <w:sz w:val="14"/>
      <w:szCs w:val="14"/>
    </w:rPr>
  </w:style>
  <w:style w:type="character" w:customStyle="1" w:styleId="Nagweklubstopka">
    <w:name w:val="Nagłówek lub stopka_"/>
    <w:basedOn w:val="Domylnaczcionkaakapitu"/>
    <w:link w:val="Nagweklubstopka0"/>
    <w:rsid w:val="00C5460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PogrubienieNagweklubstopkaSylfaen95pt">
    <w:name w:val="Pogrubienie;Nagłówek lub stopka + Sylfaen;9;5 pt"/>
    <w:basedOn w:val="Nagweklubstopka"/>
    <w:rsid w:val="00C5460D"/>
    <w:rPr>
      <w:rFonts w:ascii="Sylfaen" w:eastAsia="Sylfaen" w:hAnsi="Sylfaen" w:cs="Sylfaen"/>
      <w:b/>
      <w:bCs/>
      <w:spacing w:val="0"/>
      <w:sz w:val="19"/>
      <w:szCs w:val="19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C5460D"/>
    <w:pPr>
      <w:shd w:val="clear" w:color="auto" w:fill="FFFFFF"/>
    </w:pPr>
    <w:rPr>
      <w:sz w:val="20"/>
      <w:szCs w:val="20"/>
      <w:lang w:eastAsia="en-US"/>
    </w:rPr>
  </w:style>
  <w:style w:type="paragraph" w:customStyle="1" w:styleId="Style19">
    <w:name w:val="Style19"/>
    <w:basedOn w:val="Normalny"/>
    <w:uiPriority w:val="99"/>
    <w:rsid w:val="00541930"/>
    <w:pPr>
      <w:widowControl w:val="0"/>
      <w:autoSpaceDE w:val="0"/>
      <w:autoSpaceDN w:val="0"/>
      <w:adjustRightInd w:val="0"/>
      <w:spacing w:line="291" w:lineRule="exact"/>
      <w:ind w:hanging="349"/>
    </w:pPr>
    <w:rPr>
      <w:rFonts w:ascii="Constantia" w:eastAsiaTheme="minorEastAsia" w:hAnsi="Constantia" w:cstheme="minorBidi"/>
    </w:rPr>
  </w:style>
  <w:style w:type="paragraph" w:customStyle="1" w:styleId="Style24">
    <w:name w:val="Style24"/>
    <w:basedOn w:val="Normalny"/>
    <w:uiPriority w:val="99"/>
    <w:rsid w:val="00541930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character" w:customStyle="1" w:styleId="FontStyle51">
    <w:name w:val="Font Style51"/>
    <w:basedOn w:val="Domylnaczcionkaakapitu"/>
    <w:uiPriority w:val="99"/>
    <w:rsid w:val="00541930"/>
    <w:rPr>
      <w:rFonts w:ascii="Calibri" w:hAnsi="Calibri" w:cs="Calibri" w:hint="defaul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6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246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Bęben</dc:creator>
  <cp:lastModifiedBy>eurobud</cp:lastModifiedBy>
  <cp:revision>46</cp:revision>
  <cp:lastPrinted>2014-04-10T11:16:00Z</cp:lastPrinted>
  <dcterms:created xsi:type="dcterms:W3CDTF">2013-04-08T05:33:00Z</dcterms:created>
  <dcterms:modified xsi:type="dcterms:W3CDTF">2014-07-28T17:27:00Z</dcterms:modified>
</cp:coreProperties>
</file>